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20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79"/>
      </w:tblGrid>
      <w:tr w:rsidR="00E5747D" w:rsidRPr="00BC25F5" w:rsidTr="00CF6651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5747D" w:rsidRDefault="00E5747D" w:rsidP="00206938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0693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4.75pt;height:754.5pt">
                  <v:imagedata r:id="rId5" o:title=""/>
                </v:shape>
              </w:pic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5747D" w:rsidRPr="00253126" w:rsidRDefault="00E5747D" w:rsidP="00253126">
      <w:pPr>
        <w:spacing w:after="0" w:line="240" w:lineRule="auto"/>
        <w:ind w:left="637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253126" w:rsidRDefault="00E5747D" w:rsidP="00253126">
      <w:pPr>
        <w:spacing w:after="0" w:line="240" w:lineRule="auto"/>
        <w:ind w:left="637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54762" w:rsidRDefault="00E5747D" w:rsidP="00CF6651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4762">
        <w:rPr>
          <w:rFonts w:ascii="Times New Roman" w:hAnsi="Times New Roman"/>
          <w:b/>
          <w:sz w:val="28"/>
          <w:szCs w:val="28"/>
          <w:lang w:eastAsia="ru-RU"/>
        </w:rPr>
        <w:t>1. Общие сведения об объекте</w:t>
      </w:r>
    </w:p>
    <w:p w:rsidR="00E5747D" w:rsidRPr="00E54762" w:rsidRDefault="00E5747D" w:rsidP="00EE5DD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 xml:space="preserve">1.1. Наименование (вид) объекта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Муниципальное бюджетное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обще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образо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вательное учреждение « Сосновская средняя школа №1»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структурное подразделение «Начальная школа-детский сад» п.Мамониха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1.2. Адрес объекта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164637, Архангельская область, Пинежский район, п.Мамониха, ул.Ленина, д. 10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1.3. Сведения о размещении объекта:</w:t>
      </w:r>
    </w:p>
    <w:p w:rsidR="00E5747D" w:rsidRPr="007A48F5" w:rsidRDefault="00E5747D" w:rsidP="00E547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- отдельно стоящее здание ___</w:t>
      </w:r>
      <w:r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__ этаж,  370 _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48F5">
        <w:rPr>
          <w:rFonts w:ascii="Times New Roman" w:hAnsi="Times New Roman"/>
          <w:sz w:val="28"/>
          <w:szCs w:val="28"/>
          <w:lang w:eastAsia="ru-RU"/>
        </w:rPr>
        <w:t>кв.м</w:t>
      </w:r>
    </w:p>
    <w:p w:rsidR="00E5747D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- наличие прилегающего земельного участка (да, нет); ___</w:t>
      </w:r>
      <w:r>
        <w:rPr>
          <w:rFonts w:ascii="Times New Roman" w:hAnsi="Times New Roman"/>
          <w:b/>
          <w:sz w:val="28"/>
          <w:szCs w:val="28"/>
          <w:lang w:eastAsia="ru-RU"/>
        </w:rPr>
        <w:t>нет</w:t>
      </w:r>
      <w:r>
        <w:rPr>
          <w:rFonts w:ascii="Times New Roman" w:hAnsi="Times New Roman"/>
          <w:sz w:val="28"/>
          <w:szCs w:val="28"/>
          <w:lang w:eastAsia="ru-RU"/>
        </w:rPr>
        <w:t>__</w:t>
      </w:r>
    </w:p>
    <w:p w:rsidR="00E5747D" w:rsidRPr="00A2633D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-прогулочные участки - да, площадь 900 кв.м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1.4. Год постройки здания _</w:t>
      </w:r>
      <w:r w:rsidRPr="00E54762">
        <w:rPr>
          <w:rFonts w:ascii="Times New Roman" w:hAnsi="Times New Roman"/>
          <w:b/>
          <w:sz w:val="28"/>
          <w:szCs w:val="28"/>
          <w:lang w:eastAsia="ru-RU"/>
        </w:rPr>
        <w:t>19</w:t>
      </w:r>
      <w:r>
        <w:rPr>
          <w:rFonts w:ascii="Times New Roman" w:hAnsi="Times New Roman"/>
          <w:b/>
          <w:sz w:val="28"/>
          <w:szCs w:val="28"/>
          <w:lang w:eastAsia="ru-RU"/>
        </w:rPr>
        <w:t>64</w:t>
      </w:r>
      <w:r>
        <w:rPr>
          <w:rFonts w:ascii="Times New Roman" w:hAnsi="Times New Roman"/>
          <w:sz w:val="28"/>
          <w:szCs w:val="28"/>
          <w:lang w:eastAsia="ru-RU"/>
        </w:rPr>
        <w:t>_</w:t>
      </w:r>
      <w:r w:rsidRPr="00E54762">
        <w:rPr>
          <w:rFonts w:ascii="Times New Roman" w:hAnsi="Times New Roman"/>
          <w:sz w:val="28"/>
          <w:szCs w:val="28"/>
          <w:lang w:eastAsia="ru-RU"/>
        </w:rPr>
        <w:t>, последнего капитального ремонта __</w:t>
      </w:r>
      <w:r w:rsidRPr="00E54762">
        <w:rPr>
          <w:rFonts w:ascii="Times New Roman" w:hAnsi="Times New Roman"/>
          <w:b/>
          <w:sz w:val="28"/>
          <w:szCs w:val="28"/>
          <w:lang w:eastAsia="ru-RU"/>
        </w:rPr>
        <w:t>нет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1.5. Дата предстоящих плановых ремонтных работ: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b/>
          <w:i/>
          <w:sz w:val="28"/>
          <w:szCs w:val="28"/>
          <w:lang w:eastAsia="ru-RU"/>
        </w:rPr>
        <w:t>текущего __2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019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>___, капитального ___</w:t>
      </w:r>
      <w:r w:rsidRPr="00E54762">
        <w:rPr>
          <w:rFonts w:ascii="Times New Roman" w:hAnsi="Times New Roman"/>
          <w:b/>
          <w:i/>
          <w:sz w:val="28"/>
          <w:szCs w:val="28"/>
          <w:lang w:eastAsia="ru-RU"/>
        </w:rPr>
        <w:t>нет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>_</w:t>
      </w:r>
    </w:p>
    <w:p w:rsidR="00E5747D" w:rsidRPr="00E54762" w:rsidRDefault="00E5747D" w:rsidP="00A2633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 xml:space="preserve">1.6. Название организации (учреждения)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Муниципальное бюджетное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обще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образо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вательное учреждение «Сосновская средняя школа №1» муниципального образования «Пинежский муниципальный район»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структурное подразделение «Начальная школа-детский сад» п.Мамониха, МБОУ «Сосновская СШ № 1» СП «Начальная школа-детский сад»  п.Мамониха</w:t>
      </w:r>
    </w:p>
    <w:p w:rsidR="00E5747D" w:rsidRPr="00E54762" w:rsidRDefault="00E5747D" w:rsidP="00A2633D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(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>полное юридическое наименование – согласно Уставу, краткое наименование)</w:t>
      </w:r>
    </w:p>
    <w:p w:rsidR="00E5747D" w:rsidRPr="00E54762" w:rsidRDefault="00E5747D" w:rsidP="00A2633D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1.7. Юридический адрес организац</w:t>
      </w:r>
      <w:r>
        <w:rPr>
          <w:rFonts w:ascii="Times New Roman" w:hAnsi="Times New Roman"/>
          <w:sz w:val="28"/>
          <w:szCs w:val="28"/>
          <w:lang w:eastAsia="ru-RU"/>
        </w:rPr>
        <w:t xml:space="preserve">ии 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164637, Архангельская область, Пинежский район, п.Сосновка, ул. Школьная, д. 3</w:t>
      </w:r>
    </w:p>
    <w:p w:rsidR="00E5747D" w:rsidRDefault="00E5747D" w:rsidP="00A2633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 xml:space="preserve">1.8. Основание для пользования объектом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(оперативное управление</w:t>
      </w:r>
      <w:r w:rsidRPr="00E54762">
        <w:rPr>
          <w:rFonts w:ascii="Times New Roman" w:hAnsi="Times New Roman"/>
          <w:sz w:val="28"/>
          <w:szCs w:val="28"/>
          <w:lang w:eastAsia="ru-RU"/>
        </w:rPr>
        <w:t>, аренда, собственность)</w:t>
      </w:r>
    </w:p>
    <w:p w:rsidR="00E5747D" w:rsidRPr="00121A8C" w:rsidRDefault="00E5747D" w:rsidP="00121A8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1.9. Форма собственности 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муниципальная</w:t>
      </w:r>
    </w:p>
    <w:p w:rsidR="00E5747D" w:rsidRPr="00A2633D" w:rsidRDefault="00E5747D" w:rsidP="00A2633D">
      <w:pPr>
        <w:jc w:val="center"/>
        <w:rPr>
          <w:rFonts w:ascii="Times New Roman" w:hAnsi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lang w:eastAsia="ru-RU"/>
        </w:rPr>
        <w:t>1.10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. Вышестоящая организация </w:t>
      </w:r>
      <w:r w:rsidRPr="00A2633D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Управление образования </w:t>
      </w:r>
      <w:r w:rsidRPr="00A2633D">
        <w:rPr>
          <w:rFonts w:ascii="Times New Roman" w:hAnsi="Times New Roman"/>
          <w:b/>
          <w:iCs/>
          <w:sz w:val="28"/>
          <w:szCs w:val="28"/>
          <w:u w:val="single"/>
        </w:rPr>
        <w:t>администрации МО «Пинежский район»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5747D" w:rsidRPr="00E54762" w:rsidRDefault="00E5747D" w:rsidP="00A2633D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1.11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. Адрес вышестоящей организации, другие координаты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164637, Архангельская область, Пинежский район, с.Карпогоры, ул. Победы, д. 10 б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747D" w:rsidRPr="00E54762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4762">
        <w:rPr>
          <w:rFonts w:ascii="Times New Roman" w:hAnsi="Times New Roman"/>
          <w:b/>
          <w:sz w:val="28"/>
          <w:szCs w:val="28"/>
          <w:lang w:eastAsia="ru-RU"/>
        </w:rPr>
        <w:t>2. Характеристика деятельности организации на объекте</w:t>
      </w:r>
    </w:p>
    <w:p w:rsidR="00E5747D" w:rsidRPr="00E54762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4762">
        <w:rPr>
          <w:rFonts w:ascii="Times New Roman" w:hAnsi="Times New Roman"/>
          <w:b/>
          <w:i/>
          <w:sz w:val="28"/>
          <w:szCs w:val="28"/>
          <w:lang w:eastAsia="ru-RU"/>
        </w:rPr>
        <w:t>(по обслуживанию населения)</w:t>
      </w:r>
    </w:p>
    <w:p w:rsidR="00E5747D" w:rsidRPr="00E54762" w:rsidRDefault="00E5747D" w:rsidP="00EE5DD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 xml:space="preserve">2.1. Сфера деятельности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E54762">
        <w:rPr>
          <w:rFonts w:ascii="Times New Roman" w:hAnsi="Times New Roman"/>
          <w:b/>
          <w:sz w:val="28"/>
          <w:szCs w:val="28"/>
          <w:lang w:eastAsia="ru-RU"/>
        </w:rPr>
        <w:t>образование</w:t>
      </w:r>
    </w:p>
    <w:p w:rsidR="00E5747D" w:rsidRPr="00E54762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(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54762">
        <w:rPr>
          <w:rFonts w:ascii="Times New Roman" w:hAnsi="Times New Roman"/>
          <w:sz w:val="28"/>
          <w:szCs w:val="28"/>
          <w:lang w:eastAsia="ru-RU"/>
        </w:rPr>
        <w:t>)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 xml:space="preserve">2.2. Виды оказываемых услуг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2.3. Форма оказания услуг</w:t>
      </w:r>
      <w:r w:rsidRPr="00E54762">
        <w:rPr>
          <w:rFonts w:ascii="Times New Roman" w:hAnsi="Times New Roman"/>
          <w:sz w:val="28"/>
          <w:szCs w:val="28"/>
          <w:u w:val="single"/>
          <w:lang w:eastAsia="ru-RU"/>
        </w:rPr>
        <w:t xml:space="preserve">: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на объекте</w:t>
      </w:r>
    </w:p>
    <w:p w:rsidR="00E5747D" w:rsidRPr="00E54762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(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>на объекте, с длительным пребыванием, в т.ч. проживанием, на дому, дистанционно</w:t>
      </w:r>
      <w:r w:rsidRPr="00E54762">
        <w:rPr>
          <w:rFonts w:ascii="Times New Roman" w:hAnsi="Times New Roman"/>
          <w:sz w:val="28"/>
          <w:szCs w:val="28"/>
          <w:lang w:eastAsia="ru-RU"/>
        </w:rPr>
        <w:t>)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дети  в возрасте от  1,5 до 11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лет</w:t>
      </w:r>
    </w:p>
    <w:p w:rsidR="00E5747D" w:rsidRPr="00A2633D" w:rsidRDefault="00E5747D" w:rsidP="00A2633D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E54762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нет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>
        <w:rPr>
          <w:rFonts w:ascii="Times New Roman" w:hAnsi="Times New Roman"/>
          <w:sz w:val="28"/>
          <w:szCs w:val="28"/>
          <w:lang w:eastAsia="ru-RU"/>
        </w:rPr>
        <w:t>14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Pr="00E54762">
        <w:rPr>
          <w:rFonts w:ascii="Times New Roman" w:hAnsi="Times New Roman"/>
          <w:b/>
          <w:sz w:val="28"/>
          <w:szCs w:val="28"/>
          <w:lang w:eastAsia="ru-RU"/>
        </w:rPr>
        <w:t>мест</w:t>
      </w:r>
      <w:r w:rsidRPr="00E54762">
        <w:rPr>
          <w:rFonts w:ascii="Times New Roman" w:hAnsi="Times New Roman"/>
          <w:sz w:val="28"/>
          <w:szCs w:val="28"/>
          <w:lang w:eastAsia="ru-RU"/>
        </w:rPr>
        <w:t>_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2.7. Участие в исполнении ИПР инвалида, ребенка-инвалида (да, нет) ___</w:t>
      </w:r>
      <w:r>
        <w:rPr>
          <w:rFonts w:ascii="Times New Roman" w:hAnsi="Times New Roman"/>
          <w:b/>
          <w:sz w:val="28"/>
          <w:szCs w:val="28"/>
          <w:lang w:eastAsia="ru-RU"/>
        </w:rPr>
        <w:t>нет</w:t>
      </w:r>
      <w:r>
        <w:rPr>
          <w:rFonts w:ascii="Times New Roman" w:hAnsi="Times New Roman"/>
          <w:sz w:val="28"/>
          <w:szCs w:val="28"/>
          <w:lang w:eastAsia="ru-RU"/>
        </w:rPr>
        <w:t>__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747D" w:rsidRPr="00E54762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4762">
        <w:rPr>
          <w:rFonts w:ascii="Times New Roman" w:hAnsi="Times New Roman"/>
          <w:b/>
          <w:sz w:val="28"/>
          <w:szCs w:val="28"/>
          <w:lang w:eastAsia="ru-RU"/>
        </w:rPr>
        <w:t>3. Состояние доступности объекта</w:t>
      </w:r>
    </w:p>
    <w:p w:rsidR="00E5747D" w:rsidRPr="00E54762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5747D" w:rsidRPr="00BE1D05" w:rsidRDefault="00E5747D" w:rsidP="00675EC4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 xml:space="preserve">3.1 Путь следования к объекту пассажирским транспортом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BE1D05">
        <w:rPr>
          <w:rFonts w:ascii="Times New Roman" w:hAnsi="Times New Roman"/>
          <w:b/>
          <w:sz w:val="28"/>
          <w:szCs w:val="28"/>
          <w:u w:val="single"/>
          <w:lang w:eastAsia="ru-RU"/>
        </w:rPr>
        <w:t>нет</w:t>
      </w:r>
    </w:p>
    <w:p w:rsidR="00E5747D" w:rsidRPr="00E54762" w:rsidRDefault="00E5747D" w:rsidP="00EE5D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(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>описать маршрут движения с использованием пассажирского транспорта</w:t>
      </w:r>
      <w:r w:rsidRPr="00E54762">
        <w:rPr>
          <w:rFonts w:ascii="Times New Roman" w:hAnsi="Times New Roman"/>
          <w:sz w:val="28"/>
          <w:szCs w:val="28"/>
          <w:lang w:eastAsia="ru-RU"/>
        </w:rPr>
        <w:t>)</w:t>
      </w:r>
    </w:p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наличие адаптированного пассажирского транспорта к объекту _</w:t>
      </w:r>
      <w:r w:rsidRPr="00E54762">
        <w:rPr>
          <w:rFonts w:ascii="Times New Roman" w:hAnsi="Times New Roman"/>
          <w:b/>
          <w:sz w:val="28"/>
          <w:szCs w:val="28"/>
          <w:lang w:eastAsia="ru-RU"/>
        </w:rPr>
        <w:t>нет</w:t>
      </w:r>
    </w:p>
    <w:p w:rsidR="00E5747D" w:rsidRPr="006D23A3" w:rsidRDefault="00E5747D" w:rsidP="00EE5DD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3.1.1.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  наличие  выделенного от проезжей части пешеходного пути (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>да, нет</w:t>
      </w:r>
      <w:r w:rsidRPr="00E54762">
        <w:rPr>
          <w:rFonts w:ascii="Times New Roman" w:hAnsi="Times New Roman"/>
          <w:sz w:val="28"/>
          <w:szCs w:val="28"/>
          <w:lang w:eastAsia="ru-RU"/>
        </w:rPr>
        <w:t>) _</w:t>
      </w:r>
      <w:r w:rsidRPr="006D23A3">
        <w:rPr>
          <w:rFonts w:ascii="Times New Roman" w:hAnsi="Times New Roman"/>
          <w:b/>
          <w:sz w:val="28"/>
          <w:szCs w:val="28"/>
          <w:lang w:eastAsia="ru-RU"/>
        </w:rPr>
        <w:t>нет</w:t>
      </w:r>
    </w:p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3.1.2.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. Перекрестки: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нерегулируемые</w:t>
      </w:r>
      <w:r w:rsidRPr="00E54762">
        <w:rPr>
          <w:rFonts w:ascii="Times New Roman" w:hAnsi="Times New Roman"/>
          <w:sz w:val="28"/>
          <w:szCs w:val="28"/>
          <w:u w:val="single"/>
          <w:lang w:eastAsia="ru-RU"/>
        </w:rPr>
        <w:t>;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 регулируемые, со звуковой сигнализацией, таймером;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нет</w:t>
      </w:r>
    </w:p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3.1.3.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. Информация на пути следования к объекту: </w:t>
      </w:r>
      <w:r w:rsidRPr="00E54762">
        <w:rPr>
          <w:rFonts w:ascii="Times New Roman" w:hAnsi="Times New Roman"/>
          <w:i/>
          <w:sz w:val="28"/>
          <w:szCs w:val="28"/>
          <w:lang w:eastAsia="ru-RU"/>
        </w:rPr>
        <w:t xml:space="preserve">акустическая, тактильная, визуальная;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>нет</w:t>
      </w:r>
    </w:p>
    <w:p w:rsidR="00E5747D" w:rsidRPr="006D23A3" w:rsidRDefault="00E5747D" w:rsidP="00EE5DD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3.1.4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. Перепады высоты на пути: </w:t>
      </w:r>
      <w:r w:rsidRPr="00BE1D05">
        <w:rPr>
          <w:rFonts w:ascii="Times New Roman" w:hAnsi="Times New Roman"/>
          <w:b/>
          <w:sz w:val="28"/>
          <w:szCs w:val="28"/>
          <w:u w:val="single"/>
          <w:lang w:eastAsia="ru-RU"/>
        </w:rPr>
        <w:t>нет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.</w:t>
      </w:r>
    </w:p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3.2</w:t>
      </w:r>
      <w:r w:rsidRPr="00E54762">
        <w:rPr>
          <w:rFonts w:ascii="Times New Roman" w:hAnsi="Times New Roman"/>
          <w:sz w:val="28"/>
          <w:szCs w:val="28"/>
          <w:lang w:eastAsia="ru-RU"/>
        </w:rPr>
        <w:t>. Организация доступности объекта для инвалидов – форма обслуживания</w:t>
      </w:r>
      <w:r w:rsidRPr="00E54762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*</w:t>
      </w:r>
    </w:p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6025"/>
        <w:gridCol w:w="4273"/>
      </w:tblGrid>
      <w:tr w:rsidR="00E5747D" w:rsidRPr="00E54762" w:rsidTr="00EE5DDC">
        <w:trPr>
          <w:trHeight w:val="823"/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Категория инвалидов</w:t>
            </w:r>
          </w:p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E5476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вид нарушения</w:t>
            </w: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7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Вариант организации доступности объекта</w:t>
            </w:r>
          </w:p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E5476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формы обслуживания</w:t>
            </w: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Pr="00E5476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*</w:t>
            </w:r>
          </w:p>
        </w:tc>
      </w:tr>
      <w:tr w:rsidR="00E5747D" w:rsidRPr="00E54762" w:rsidTr="00EE5DDC">
        <w:trPr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E5747D" w:rsidRPr="00E54762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E5747D" w:rsidRPr="00E54762" w:rsidTr="00EE5DDC">
        <w:trPr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E5747D" w:rsidRPr="00E54762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5747D" w:rsidRPr="00E54762" w:rsidTr="00EE5DDC">
        <w:trPr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ВНД</w:t>
            </w:r>
          </w:p>
        </w:tc>
      </w:tr>
      <w:tr w:rsidR="00E5747D" w:rsidRPr="00E54762" w:rsidTr="00EE5DDC">
        <w:trPr>
          <w:trHeight w:val="253"/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ДУ</w:t>
            </w:r>
          </w:p>
        </w:tc>
      </w:tr>
      <w:tr w:rsidR="00E5747D" w:rsidRPr="00E54762" w:rsidTr="00EE5DDC">
        <w:trPr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ВНД</w:t>
            </w:r>
          </w:p>
        </w:tc>
      </w:tr>
      <w:tr w:rsidR="00E5747D" w:rsidRPr="00E54762" w:rsidTr="00EE5DDC">
        <w:trPr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ДУ</w:t>
            </w:r>
          </w:p>
        </w:tc>
      </w:tr>
      <w:tr w:rsidR="00E5747D" w:rsidRPr="00E54762" w:rsidTr="00EE5DDC">
        <w:trPr>
          <w:jc w:val="center"/>
        </w:trPr>
        <w:tc>
          <w:tcPr>
            <w:tcW w:w="518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25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ДУ</w:t>
            </w:r>
          </w:p>
        </w:tc>
      </w:tr>
    </w:tbl>
    <w:p w:rsidR="00E5747D" w:rsidRPr="00E54762" w:rsidRDefault="00E5747D" w:rsidP="00EE5DDC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54762">
        <w:rPr>
          <w:rFonts w:ascii="Times New Roman" w:hAnsi="Times New Roman"/>
          <w:i/>
          <w:sz w:val="28"/>
          <w:szCs w:val="28"/>
          <w:lang w:eastAsia="ru-RU"/>
        </w:rPr>
        <w:t>* - указывается один из вариантов: «А», «Б», «ДУ», «ВНД»</w:t>
      </w:r>
    </w:p>
    <w:p w:rsidR="00E5747D" w:rsidRPr="00E54762" w:rsidRDefault="00E5747D" w:rsidP="00EE5DDC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E5747D" w:rsidRPr="00E54762" w:rsidRDefault="00E5747D" w:rsidP="00EE5DD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3.3.</w:t>
      </w:r>
      <w:r w:rsidRPr="00E54762">
        <w:rPr>
          <w:rFonts w:ascii="Times New Roman" w:hAnsi="Times New Roman"/>
          <w:sz w:val="28"/>
          <w:szCs w:val="28"/>
          <w:lang w:eastAsia="ru-RU"/>
        </w:rPr>
        <w:t xml:space="preserve"> Состояние доступности основных структурно-функциональных зон</w:t>
      </w:r>
    </w:p>
    <w:p w:rsidR="00E5747D" w:rsidRPr="00E54762" w:rsidRDefault="00E5747D" w:rsidP="00EE5DD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3"/>
        <w:gridCol w:w="6086"/>
        <w:gridCol w:w="4251"/>
      </w:tblGrid>
      <w:tr w:rsidR="00E5747D" w:rsidRPr="00E54762" w:rsidTr="00766E9B">
        <w:trPr>
          <w:trHeight w:val="507"/>
        </w:trPr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доступности, в том числе для основных категорий инвалидов</w:t>
            </w:r>
            <w:r w:rsidRPr="00E5476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**</w:t>
            </w:r>
          </w:p>
        </w:tc>
      </w:tr>
      <w:tr w:rsidR="00E5747D" w:rsidRPr="00E54762" w:rsidTr="00766E9B"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ДЧ-И </w:t>
            </w:r>
          </w:p>
        </w:tc>
      </w:tr>
      <w:tr w:rsidR="00E5747D" w:rsidRPr="00E54762" w:rsidTr="00766E9B"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4251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ДЧ-И </w:t>
            </w:r>
            <w:r w:rsidRPr="00E54762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</w:tr>
      <w:tr w:rsidR="00E5747D" w:rsidRPr="00E54762" w:rsidTr="00766E9B"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ДЧ-И </w:t>
            </w:r>
            <w:r w:rsidRPr="00E54762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</w:tr>
      <w:tr w:rsidR="00E5747D" w:rsidRPr="00E54762" w:rsidTr="00766E9B"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ДЧ-И </w:t>
            </w:r>
            <w:r w:rsidRPr="00E54762"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</w:p>
        </w:tc>
      </w:tr>
      <w:tr w:rsidR="00E5747D" w:rsidRPr="00E54762" w:rsidTr="00766E9B"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ДЧ-И </w:t>
            </w:r>
            <w:r w:rsidRPr="00E54762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</w:p>
        </w:tc>
      </w:tr>
      <w:tr w:rsidR="00E5747D" w:rsidRPr="00E54762" w:rsidTr="00766E9B"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</w:tcPr>
          <w:p w:rsidR="00E5747D" w:rsidRPr="00E54762" w:rsidRDefault="00E5747D" w:rsidP="001161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ДЧ-И</w:t>
            </w:r>
            <w:r w:rsidRPr="00E54762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</w:tc>
      </w:tr>
      <w:tr w:rsidR="00E5747D" w:rsidRPr="00E54762" w:rsidTr="00766E9B">
        <w:tc>
          <w:tcPr>
            <w:tcW w:w="433" w:type="dxa"/>
          </w:tcPr>
          <w:p w:rsidR="00E5747D" w:rsidRPr="00E54762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86" w:type="dxa"/>
          </w:tcPr>
          <w:p w:rsidR="00E5747D" w:rsidRPr="00E54762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762">
              <w:rPr>
                <w:rFonts w:ascii="Times New Roman" w:hAnsi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</w:tcPr>
          <w:p w:rsidR="00E5747D" w:rsidRPr="00E54762" w:rsidRDefault="00E5747D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E54762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</w:tc>
      </w:tr>
    </w:tbl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54762">
        <w:rPr>
          <w:rFonts w:ascii="Times New Roman" w:hAnsi="Times New Roman"/>
          <w:i/>
          <w:sz w:val="28"/>
          <w:szCs w:val="28"/>
          <w:lang w:eastAsia="ru-RU"/>
        </w:rPr>
        <w:t xml:space="preserve">** Указывается: </w:t>
      </w:r>
    </w:p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54762">
        <w:rPr>
          <w:rFonts w:ascii="Times New Roman" w:hAnsi="Times New Roman"/>
          <w:i/>
          <w:sz w:val="28"/>
          <w:szCs w:val="28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E5747D" w:rsidRPr="00E54762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5747D" w:rsidRPr="00E54762" w:rsidRDefault="00E5747D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54762">
        <w:rPr>
          <w:rFonts w:ascii="Times New Roman" w:hAnsi="Times New Roman"/>
          <w:sz w:val="28"/>
          <w:szCs w:val="28"/>
          <w:lang w:eastAsia="ru-RU"/>
        </w:rPr>
        <w:t>3.5. Итоговое заключение о состоянии доступности ОСИ: __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МБОУ «Сосновская СШ № 1» СП «Начальная школа-детский сад» п.Мамониха </w:t>
      </w:r>
      <w:r w:rsidRPr="00E5476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доступно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частично избирательно </w:t>
      </w:r>
    </w:p>
    <w:p w:rsidR="00E5747D" w:rsidRPr="00E54762" w:rsidRDefault="00E5747D" w:rsidP="00EE5D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747D" w:rsidRPr="00E54762" w:rsidRDefault="00E5747D" w:rsidP="00EE5D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747D" w:rsidRPr="00121A8C" w:rsidRDefault="00E5747D" w:rsidP="00EE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21A8C">
        <w:rPr>
          <w:rFonts w:ascii="Times New Roman" w:hAnsi="Times New Roman"/>
          <w:b/>
          <w:sz w:val="28"/>
          <w:szCs w:val="28"/>
          <w:lang w:eastAsia="ru-RU"/>
        </w:rPr>
        <w:t xml:space="preserve">4. Управленческое решение </w:t>
      </w:r>
    </w:p>
    <w:p w:rsidR="00E5747D" w:rsidRPr="00121A8C" w:rsidRDefault="00E5747D" w:rsidP="00EE5D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747D" w:rsidRPr="00121A8C" w:rsidRDefault="00E5747D" w:rsidP="00EE5DDC">
      <w:pPr>
        <w:tabs>
          <w:tab w:val="left" w:pos="856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A8C">
        <w:rPr>
          <w:rFonts w:ascii="Times New Roman" w:hAnsi="Times New Roman"/>
          <w:sz w:val="28"/>
          <w:szCs w:val="28"/>
          <w:lang w:eastAsia="ru-RU"/>
        </w:rPr>
        <w:t>4.1. Рекомендации по адаптации основных структурных элементов объекта</w:t>
      </w:r>
      <w:r w:rsidRPr="00121A8C">
        <w:rPr>
          <w:rFonts w:ascii="Times New Roman" w:hAnsi="Times New Roman"/>
          <w:sz w:val="28"/>
          <w:szCs w:val="28"/>
          <w:lang w:eastAsia="ru-RU"/>
        </w:rPr>
        <w:tab/>
      </w:r>
    </w:p>
    <w:p w:rsidR="00E5747D" w:rsidRPr="00121A8C" w:rsidRDefault="00E5747D" w:rsidP="00EE5DDC">
      <w:pPr>
        <w:tabs>
          <w:tab w:val="left" w:pos="856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6093"/>
        <w:gridCol w:w="4251"/>
      </w:tblGrid>
      <w:tr w:rsidR="00E5747D" w:rsidRPr="00121A8C" w:rsidTr="0086245E">
        <w:trPr>
          <w:trHeight w:val="623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Рекомендации по адаптации объекта</w:t>
            </w:r>
          </w:p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121A8C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вид работы</w:t>
            </w: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Pr="00121A8C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*</w:t>
            </w:r>
          </w:p>
        </w:tc>
      </w:tr>
      <w:tr w:rsidR="00E5747D" w:rsidRPr="00121A8C" w:rsidTr="0086245E">
        <w:trPr>
          <w:trHeight w:val="276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</w:tcPr>
          <w:p w:rsidR="00E5747D" w:rsidRPr="00121A8C" w:rsidRDefault="00E5747D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Ремонт (текущий, капитальный)</w:t>
            </w:r>
          </w:p>
        </w:tc>
      </w:tr>
      <w:tr w:rsidR="00E5747D" w:rsidRPr="00121A8C" w:rsidTr="0086245E">
        <w:trPr>
          <w:trHeight w:val="276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4251" w:type="dxa"/>
          </w:tcPr>
          <w:p w:rsidR="00E5747D" w:rsidRPr="00121A8C" w:rsidRDefault="00E5747D" w:rsidP="008624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747D" w:rsidRPr="00121A8C" w:rsidTr="0086245E">
        <w:trPr>
          <w:trHeight w:val="276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</w:tcPr>
          <w:p w:rsidR="00E5747D" w:rsidRPr="00121A8C" w:rsidRDefault="00E5747D" w:rsidP="00766E9B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Технические решения невозможны -</w:t>
            </w:r>
            <w:r w:rsidRPr="00121A8C">
              <w:rPr>
                <w:rFonts w:ascii="Times New Roman" w:hAnsi="Times New Roman"/>
                <w:sz w:val="28"/>
                <w:szCs w:val="28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5747D" w:rsidRPr="00121A8C" w:rsidTr="0086245E">
        <w:trPr>
          <w:trHeight w:val="276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</w:tcPr>
          <w:p w:rsidR="00E5747D" w:rsidRPr="00121A8C" w:rsidRDefault="00E5747D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Технические решения невозможны -организация альтернативной формы                                                             обслуживания</w:t>
            </w:r>
          </w:p>
        </w:tc>
      </w:tr>
      <w:tr w:rsidR="00E5747D" w:rsidRPr="00121A8C" w:rsidTr="0086245E">
        <w:trPr>
          <w:trHeight w:val="276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</w:tcPr>
          <w:p w:rsidR="00E5747D" w:rsidRPr="00121A8C" w:rsidRDefault="00E5747D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Технические решения невозможны -организация альтернативной формы                                                             обслуживания</w:t>
            </w:r>
          </w:p>
        </w:tc>
      </w:tr>
      <w:tr w:rsidR="00E5747D" w:rsidRPr="00121A8C" w:rsidTr="0086245E">
        <w:trPr>
          <w:trHeight w:val="276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</w:tcPr>
          <w:p w:rsidR="00E5747D" w:rsidRPr="00121A8C" w:rsidRDefault="00E5747D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Индивидуальное решение с ТСР</w:t>
            </w:r>
          </w:p>
        </w:tc>
      </w:tr>
      <w:tr w:rsidR="00E5747D" w:rsidRPr="00121A8C" w:rsidTr="0086245E">
        <w:trPr>
          <w:trHeight w:val="276"/>
        </w:trPr>
        <w:tc>
          <w:tcPr>
            <w:tcW w:w="426" w:type="dxa"/>
          </w:tcPr>
          <w:p w:rsidR="00E5747D" w:rsidRPr="00121A8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93" w:type="dxa"/>
          </w:tcPr>
          <w:p w:rsidR="00E5747D" w:rsidRPr="00121A8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Все зоны и участки</w:t>
            </w:r>
          </w:p>
        </w:tc>
        <w:tc>
          <w:tcPr>
            <w:tcW w:w="4251" w:type="dxa"/>
          </w:tcPr>
          <w:p w:rsidR="00E5747D" w:rsidRPr="00121A8C" w:rsidRDefault="00E5747D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1A8C">
              <w:rPr>
                <w:rFonts w:ascii="Times New Roman" w:hAnsi="Times New Roman"/>
                <w:sz w:val="28"/>
                <w:szCs w:val="28"/>
                <w:lang w:eastAsia="ru-RU"/>
              </w:rPr>
              <w:t>Не нуждается</w:t>
            </w:r>
          </w:p>
        </w:tc>
      </w:tr>
    </w:tbl>
    <w:p w:rsidR="00E5747D" w:rsidRPr="00121A8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121A8C">
        <w:rPr>
          <w:rFonts w:ascii="Times New Roman" w:hAnsi="Times New Roman"/>
          <w:i/>
          <w:sz w:val="28"/>
          <w:szCs w:val="28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5747D" w:rsidRPr="00121A8C" w:rsidRDefault="00E5747D" w:rsidP="00EE5DD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A8C">
        <w:rPr>
          <w:rFonts w:ascii="Times New Roman" w:hAnsi="Times New Roman"/>
          <w:sz w:val="28"/>
          <w:szCs w:val="28"/>
          <w:lang w:eastAsia="ru-RU"/>
        </w:rPr>
        <w:t>4.2. Период проведения работ __</w:t>
      </w:r>
      <w:r w:rsidRPr="00121A8C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2020 – </w:t>
      </w:r>
      <w:smartTag w:uri="urn:schemas-microsoft-com:office:smarttags" w:element="metricconverter">
        <w:smartTagPr>
          <w:attr w:name="ProductID" w:val="2021 г"/>
        </w:smartTagPr>
        <w:r w:rsidRPr="00121A8C">
          <w:rPr>
            <w:rFonts w:ascii="Times New Roman" w:hAnsi="Times New Roman"/>
            <w:b/>
            <w:sz w:val="28"/>
            <w:szCs w:val="28"/>
            <w:u w:val="single"/>
            <w:lang w:eastAsia="ru-RU"/>
          </w:rPr>
          <w:t xml:space="preserve">2021 </w:t>
        </w:r>
        <w:r w:rsidRPr="00121A8C">
          <w:rPr>
            <w:rFonts w:ascii="Times New Roman" w:hAnsi="Times New Roman"/>
            <w:sz w:val="28"/>
            <w:szCs w:val="28"/>
            <w:lang w:eastAsia="ru-RU"/>
          </w:rPr>
          <w:t>г</w:t>
        </w:r>
      </w:smartTag>
      <w:r w:rsidRPr="00121A8C">
        <w:rPr>
          <w:rFonts w:ascii="Times New Roman" w:hAnsi="Times New Roman"/>
          <w:sz w:val="28"/>
          <w:szCs w:val="28"/>
          <w:lang w:eastAsia="ru-RU"/>
        </w:rPr>
        <w:t>.г. в рамках исполнения __по плану</w:t>
      </w:r>
    </w:p>
    <w:p w:rsidR="00E5747D" w:rsidRPr="00121A8C" w:rsidRDefault="00E5747D" w:rsidP="00EE5DD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121A8C">
        <w:rPr>
          <w:rFonts w:ascii="Times New Roman" w:hAnsi="Times New Roman"/>
          <w:i/>
          <w:sz w:val="28"/>
          <w:szCs w:val="28"/>
          <w:lang w:eastAsia="ru-RU"/>
        </w:rPr>
        <w:t>(указывается наименование документа: программы, плана)</w:t>
      </w:r>
    </w:p>
    <w:p w:rsidR="00E5747D" w:rsidRPr="00121A8C" w:rsidRDefault="00E5747D" w:rsidP="00EE5DD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A8C">
        <w:rPr>
          <w:rFonts w:ascii="Times New Roman" w:hAnsi="Times New Roman"/>
          <w:sz w:val="28"/>
          <w:szCs w:val="28"/>
          <w:lang w:eastAsia="ru-RU"/>
        </w:rPr>
        <w:t xml:space="preserve">4.3. Ожидаемый результат (по состоянию доступности) после выполнения работ по адаптации </w:t>
      </w:r>
    </w:p>
    <w:p w:rsidR="00E5747D" w:rsidRPr="00121A8C" w:rsidRDefault="00E5747D" w:rsidP="00EE5DDC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121A8C">
        <w:rPr>
          <w:rFonts w:ascii="Times New Roman" w:hAnsi="Times New Roman"/>
          <w:sz w:val="28"/>
          <w:szCs w:val="28"/>
          <w:lang w:eastAsia="ru-RU"/>
        </w:rPr>
        <w:t>_____</w:t>
      </w:r>
      <w:r w:rsidRPr="00121A8C">
        <w:rPr>
          <w:rFonts w:ascii="Times New Roman" w:hAnsi="Times New Roman"/>
          <w:b/>
          <w:sz w:val="28"/>
          <w:szCs w:val="28"/>
          <w:u w:val="single"/>
          <w:lang w:eastAsia="ru-RU"/>
        </w:rPr>
        <w:t>полная доступность 1 этажа и территории  для инвалидов (С,Г,У)</w:t>
      </w:r>
    </w:p>
    <w:p w:rsidR="00E5747D" w:rsidRPr="00121A8C" w:rsidRDefault="00E5747D" w:rsidP="0077278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A8C">
        <w:rPr>
          <w:rFonts w:ascii="Times New Roman" w:hAnsi="Times New Roman"/>
          <w:sz w:val="28"/>
          <w:szCs w:val="28"/>
          <w:lang w:eastAsia="ru-RU"/>
        </w:rPr>
        <w:t xml:space="preserve">Оценка результата исполнения программы, плана (по состоянию доступности) </w:t>
      </w:r>
      <w:r w:rsidRPr="00121A8C">
        <w:rPr>
          <w:rFonts w:ascii="Times New Roman" w:hAnsi="Times New Roman"/>
          <w:b/>
          <w:sz w:val="28"/>
          <w:szCs w:val="28"/>
          <w:u w:val="single"/>
          <w:lang w:eastAsia="ru-RU"/>
        </w:rPr>
        <w:t>доступно  частично избирательно (С, Г, У)</w:t>
      </w:r>
    </w:p>
    <w:p w:rsidR="00E5747D" w:rsidRPr="006E02F5" w:rsidRDefault="00E5747D" w:rsidP="00EE5DDC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E5747D" w:rsidRPr="006E02F5" w:rsidRDefault="00E5747D" w:rsidP="00EE5DDC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E5747D" w:rsidRPr="006E02F5" w:rsidRDefault="00E5747D" w:rsidP="00EE5DDC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 xml:space="preserve">4.4. Для принятия решения </w:t>
      </w:r>
      <w:r w:rsidRPr="00206938">
        <w:rPr>
          <w:rFonts w:ascii="Times New Roman" w:hAnsi="Times New Roman"/>
          <w:sz w:val="28"/>
          <w:szCs w:val="28"/>
          <w:u w:val="single"/>
          <w:lang w:eastAsia="ru-RU"/>
        </w:rPr>
        <w:t>требуется</w:t>
      </w:r>
      <w:r w:rsidRPr="00206938">
        <w:rPr>
          <w:rFonts w:ascii="Times New Roman" w:hAnsi="Times New Roman"/>
          <w:sz w:val="28"/>
          <w:szCs w:val="28"/>
          <w:lang w:eastAsia="ru-RU"/>
        </w:rPr>
        <w:t xml:space="preserve">, не требуется </w:t>
      </w:r>
      <w:r w:rsidRPr="00206938">
        <w:rPr>
          <w:rFonts w:ascii="Times New Roman" w:hAnsi="Times New Roman"/>
          <w:i/>
          <w:sz w:val="28"/>
          <w:szCs w:val="28"/>
          <w:lang w:eastAsia="ru-RU"/>
        </w:rPr>
        <w:t>(нужное подчеркнуть):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Согласование ____________________________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____________нет__________________________________________________________</w:t>
      </w:r>
    </w:p>
    <w:p w:rsidR="00E5747D" w:rsidRPr="00206938" w:rsidRDefault="00E5747D" w:rsidP="0086245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(</w:t>
      </w:r>
      <w:r w:rsidRPr="00206938">
        <w:rPr>
          <w:rFonts w:ascii="Times New Roman" w:hAnsi="Times New Roman"/>
          <w:i/>
          <w:sz w:val="28"/>
          <w:szCs w:val="28"/>
          <w:lang w:eastAsia="ru-RU"/>
        </w:rPr>
        <w:t>наименование документа и выдавшей его организации, дата</w:t>
      </w:r>
      <w:r w:rsidRPr="00206938">
        <w:rPr>
          <w:rFonts w:ascii="Times New Roman" w:hAnsi="Times New Roman"/>
          <w:sz w:val="28"/>
          <w:szCs w:val="28"/>
          <w:lang w:eastAsia="ru-RU"/>
        </w:rPr>
        <w:t>), прилагается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4.5. Информация размещена (обновлена) на Карте доступности субъекта РФ дата</w:t>
      </w:r>
      <w:r w:rsidRPr="00206938">
        <w:rPr>
          <w:rFonts w:ascii="Times New Roman" w:hAnsi="Times New Roman"/>
          <w:b/>
          <w:sz w:val="28"/>
          <w:szCs w:val="28"/>
          <w:u w:val="single"/>
          <w:lang w:eastAsia="ru-RU"/>
        </w:rPr>
        <w:t>12.01.2016</w:t>
      </w:r>
      <w:r w:rsidRPr="00206938">
        <w:rPr>
          <w:rFonts w:ascii="Times New Roman" w:hAnsi="Times New Roman"/>
          <w:sz w:val="28"/>
          <w:szCs w:val="28"/>
          <w:lang w:eastAsia="ru-RU"/>
        </w:rPr>
        <w:t>_________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______________</w:t>
      </w:r>
      <w:r w:rsidRPr="00206938">
        <w:rPr>
          <w:rFonts w:ascii="Times New Roman" w:hAnsi="Times New Roman"/>
          <w:b/>
          <w:sz w:val="28"/>
          <w:szCs w:val="28"/>
          <w:lang w:eastAsia="ru-RU"/>
        </w:rPr>
        <w:t>19</w:t>
      </w:r>
      <w:r w:rsidRPr="00206938">
        <w:rPr>
          <w:rFonts w:ascii="Times New Roman" w:hAnsi="Times New Roman"/>
          <w:b/>
          <w:sz w:val="28"/>
          <w:szCs w:val="28"/>
          <w:lang w:val="en-US" w:eastAsia="ru-RU"/>
        </w:rPr>
        <w:t>svetljachok</w:t>
      </w:r>
      <w:r w:rsidRPr="00206938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206938">
        <w:rPr>
          <w:rFonts w:ascii="Times New Roman" w:hAnsi="Times New Roman"/>
          <w:b/>
          <w:sz w:val="28"/>
          <w:szCs w:val="28"/>
          <w:lang w:val="en-US" w:eastAsia="ru-RU"/>
        </w:rPr>
        <w:t>ucoz</w:t>
      </w:r>
      <w:r w:rsidRPr="00206938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206938">
        <w:rPr>
          <w:rFonts w:ascii="Times New Roman" w:hAnsi="Times New Roman"/>
          <w:b/>
          <w:sz w:val="28"/>
          <w:szCs w:val="28"/>
          <w:lang w:val="en-US" w:eastAsia="ru-RU"/>
        </w:rPr>
        <w:t>ru</w:t>
      </w:r>
      <w:r w:rsidRPr="00206938">
        <w:rPr>
          <w:rFonts w:ascii="Times New Roman" w:hAnsi="Times New Roman"/>
          <w:sz w:val="28"/>
          <w:szCs w:val="28"/>
          <w:lang w:eastAsia="ru-RU"/>
        </w:rPr>
        <w:t xml:space="preserve"> ___________________________________________</w:t>
      </w:r>
    </w:p>
    <w:p w:rsidR="00E5747D" w:rsidRPr="00206938" w:rsidRDefault="00E5747D" w:rsidP="0086245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06938">
        <w:rPr>
          <w:rFonts w:ascii="Times New Roman" w:hAnsi="Times New Roman"/>
          <w:i/>
          <w:sz w:val="28"/>
          <w:szCs w:val="28"/>
          <w:lang w:eastAsia="ru-RU"/>
        </w:rPr>
        <w:t>(наименование сайта, портала)</w:t>
      </w:r>
    </w:p>
    <w:p w:rsidR="00E5747D" w:rsidRPr="00206938" w:rsidRDefault="00E5747D" w:rsidP="0086245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747D" w:rsidRPr="00206938" w:rsidRDefault="00E5747D" w:rsidP="008624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6938">
        <w:rPr>
          <w:rFonts w:ascii="Times New Roman" w:hAnsi="Times New Roman"/>
          <w:b/>
          <w:sz w:val="28"/>
          <w:szCs w:val="28"/>
          <w:lang w:eastAsia="ru-RU"/>
        </w:rPr>
        <w:t>5. Особые отметки</w:t>
      </w:r>
    </w:p>
    <w:p w:rsidR="00E5747D" w:rsidRPr="00206938" w:rsidRDefault="00E5747D" w:rsidP="0086245E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Паспорт сформирован на основании: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1. Анкеты (</w:t>
      </w:r>
      <w:r w:rsidRPr="00206938">
        <w:rPr>
          <w:rFonts w:ascii="Times New Roman" w:hAnsi="Times New Roman"/>
          <w:i/>
          <w:sz w:val="28"/>
          <w:szCs w:val="28"/>
          <w:lang w:eastAsia="ru-RU"/>
        </w:rPr>
        <w:t>информации об объекте</w:t>
      </w:r>
      <w:r w:rsidRPr="00206938">
        <w:rPr>
          <w:rFonts w:ascii="Times New Roman" w:hAnsi="Times New Roman"/>
          <w:sz w:val="28"/>
          <w:szCs w:val="28"/>
          <w:lang w:eastAsia="ru-RU"/>
        </w:rPr>
        <w:t>) от «_06__» ___02___ 20_17_ г.,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2. Акта обследования объекта: № акта _1____ от «_06___» __02__ 20_17_ г.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938">
        <w:rPr>
          <w:rFonts w:ascii="Times New Roman" w:hAnsi="Times New Roman"/>
          <w:sz w:val="28"/>
          <w:szCs w:val="28"/>
          <w:lang w:eastAsia="ru-RU"/>
        </w:rPr>
        <w:t>3. Решения Комиссии __ДЧ-И(С,Г,У)__ от «_06___» __02__ 20_17 г.</w:t>
      </w:r>
    </w:p>
    <w:p w:rsidR="00E5747D" w:rsidRPr="00206938" w:rsidRDefault="00E5747D" w:rsidP="0086245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left="6946"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№ 1</w:t>
      </w:r>
    </w:p>
    <w:p w:rsidR="00E5747D" w:rsidRPr="00EE5DDC" w:rsidRDefault="00E5747D" w:rsidP="00EE5DDC">
      <w:pPr>
        <w:spacing w:after="0" w:line="240" w:lineRule="auto"/>
        <w:ind w:left="6946"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772784">
      <w:pPr>
        <w:spacing w:after="0" w:line="240" w:lineRule="auto"/>
        <w:ind w:left="6163"/>
        <w:rPr>
          <w:rFonts w:ascii="Times New Roman" w:hAnsi="Times New Roman"/>
          <w:b/>
          <w:sz w:val="24"/>
          <w:szCs w:val="24"/>
          <w:lang w:eastAsia="ru-RU"/>
        </w:rPr>
      </w:pPr>
      <w:r w:rsidRPr="00253126">
        <w:rPr>
          <w:rFonts w:ascii="Times New Roman" w:hAnsi="Times New Roman"/>
          <w:b/>
          <w:sz w:val="24"/>
          <w:szCs w:val="24"/>
          <w:lang w:eastAsia="ru-RU"/>
        </w:rPr>
        <w:t>УТВЕРЖДАЮ</w:t>
      </w:r>
    </w:p>
    <w:p w:rsidR="00E5747D" w:rsidRDefault="00E5747D" w:rsidP="00772784">
      <w:pPr>
        <w:spacing w:after="0" w:line="240" w:lineRule="auto"/>
        <w:ind w:left="616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253126">
        <w:rPr>
          <w:rFonts w:ascii="Times New Roman" w:hAnsi="Times New Roman"/>
          <w:sz w:val="24"/>
          <w:szCs w:val="24"/>
          <w:lang w:eastAsia="ru-RU"/>
        </w:rPr>
        <w:t>аведующ</w:t>
      </w:r>
      <w:r>
        <w:rPr>
          <w:rFonts w:ascii="Times New Roman" w:hAnsi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hAnsi="Times New Roman"/>
          <w:sz w:val="24"/>
          <w:szCs w:val="24"/>
          <w:lang w:eastAsia="ru-RU"/>
        </w:rPr>
        <w:t xml:space="preserve"> МДОУ « Центрразвития ребенка – детский сад № 19« Светлячок»</w:t>
      </w:r>
    </w:p>
    <w:p w:rsidR="00E5747D" w:rsidRDefault="00E5747D" w:rsidP="00772784">
      <w:pPr>
        <w:spacing w:after="0" w:line="240" w:lineRule="auto"/>
        <w:ind w:left="616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 Н.В. Резчикова</w:t>
      </w:r>
    </w:p>
    <w:p w:rsidR="00E5747D" w:rsidRPr="00253126" w:rsidRDefault="00E5747D" w:rsidP="00772784">
      <w:pPr>
        <w:spacing w:after="0" w:line="240" w:lineRule="auto"/>
        <w:ind w:left="6163"/>
        <w:rPr>
          <w:rFonts w:ascii="Times New Roman" w:hAnsi="Times New Roman"/>
          <w:sz w:val="24"/>
          <w:szCs w:val="24"/>
          <w:lang w:eastAsia="ru-RU"/>
        </w:rPr>
      </w:pPr>
      <w:r w:rsidRPr="00253126">
        <w:rPr>
          <w:rFonts w:ascii="Times New Roman" w:hAnsi="Times New Roman"/>
          <w:sz w:val="24"/>
          <w:szCs w:val="24"/>
          <w:lang w:eastAsia="ru-RU"/>
        </w:rPr>
        <w:t>«__</w:t>
      </w:r>
      <w:r>
        <w:rPr>
          <w:rFonts w:ascii="Times New Roman" w:hAnsi="Times New Roman"/>
          <w:sz w:val="24"/>
          <w:szCs w:val="24"/>
          <w:lang w:eastAsia="ru-RU"/>
        </w:rPr>
        <w:t>06</w:t>
      </w:r>
      <w:r w:rsidRPr="00253126">
        <w:rPr>
          <w:rFonts w:ascii="Times New Roman" w:hAnsi="Times New Roman"/>
          <w:sz w:val="24"/>
          <w:szCs w:val="24"/>
          <w:lang w:eastAsia="ru-RU"/>
        </w:rPr>
        <w:t>__» _0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253126">
        <w:rPr>
          <w:rFonts w:ascii="Times New Roman" w:hAnsi="Times New Roman"/>
          <w:sz w:val="24"/>
          <w:szCs w:val="24"/>
          <w:lang w:eastAsia="ru-RU"/>
        </w:rPr>
        <w:t>_____ 20</w:t>
      </w:r>
      <w:r>
        <w:rPr>
          <w:rFonts w:ascii="Times New Roman" w:hAnsi="Times New Roman"/>
          <w:sz w:val="24"/>
          <w:szCs w:val="24"/>
          <w:lang w:eastAsia="ru-RU"/>
        </w:rPr>
        <w:t>17</w:t>
      </w:r>
      <w:r w:rsidRPr="00253126">
        <w:rPr>
          <w:rFonts w:ascii="Times New Roman" w:hAnsi="Times New Roman"/>
          <w:sz w:val="24"/>
          <w:szCs w:val="24"/>
          <w:lang w:eastAsia="ru-RU"/>
        </w:rPr>
        <w:t xml:space="preserve">г.Приказ № </w:t>
      </w:r>
      <w:r>
        <w:rPr>
          <w:rFonts w:ascii="Times New Roman" w:hAnsi="Times New Roman"/>
          <w:sz w:val="24"/>
          <w:szCs w:val="24"/>
          <w:lang w:eastAsia="ru-RU"/>
        </w:rPr>
        <w:t>19</w:t>
      </w:r>
      <w:r w:rsidRPr="00253126">
        <w:rPr>
          <w:rFonts w:ascii="Times New Roman" w:hAnsi="Times New Roman"/>
          <w:sz w:val="24"/>
          <w:szCs w:val="24"/>
          <w:lang w:eastAsia="ru-RU"/>
        </w:rPr>
        <w:t xml:space="preserve"> ОД</w:t>
      </w:r>
    </w:p>
    <w:p w:rsidR="00E5747D" w:rsidRPr="00EE5DDC" w:rsidRDefault="00E5747D" w:rsidP="0077278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Анкета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паспорту доступности ОСИ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№</w:t>
      </w:r>
      <w:r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b/>
          <w:sz w:val="24"/>
          <w:szCs w:val="24"/>
          <w:lang w:eastAsia="ru-RU"/>
        </w:rPr>
        <w:t>1. Общие сведения об объекте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772784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1.1. Наименование (вид) объекта </w:t>
      </w:r>
      <w:r w:rsidRPr="00772784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</w:t>
      </w:r>
    </w:p>
    <w:p w:rsidR="00E5747D" w:rsidRPr="00772784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1.2. Адрес объекта </w:t>
      </w:r>
      <w:r w:rsidRPr="00772784">
        <w:rPr>
          <w:rFonts w:ascii="Times New Roman" w:hAnsi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1.3. Сведения о размещении объекта: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- отдельно стоящее здание ___</w:t>
      </w:r>
      <w:r w:rsidRPr="00772784">
        <w:rPr>
          <w:rFonts w:ascii="Times New Roman" w:hAnsi="Times New Roman"/>
          <w:b/>
          <w:sz w:val="24"/>
          <w:szCs w:val="24"/>
          <w:lang w:eastAsia="ru-RU"/>
        </w:rPr>
        <w:t>2_</w:t>
      </w:r>
      <w:r w:rsidRPr="00CF6651">
        <w:rPr>
          <w:rFonts w:ascii="Times New Roman" w:hAnsi="Times New Roman"/>
          <w:sz w:val="24"/>
          <w:szCs w:val="24"/>
          <w:lang w:eastAsia="ru-RU"/>
        </w:rPr>
        <w:t>____ этажей, ____</w:t>
      </w:r>
      <w:r w:rsidRPr="00772784">
        <w:rPr>
          <w:rFonts w:ascii="Times New Roman" w:hAnsi="Times New Roman"/>
          <w:b/>
          <w:sz w:val="24"/>
          <w:szCs w:val="24"/>
          <w:lang w:eastAsia="ru-RU"/>
        </w:rPr>
        <w:t>714,3</w:t>
      </w:r>
      <w:r w:rsidRPr="00CF6651">
        <w:rPr>
          <w:rFonts w:ascii="Times New Roman" w:hAnsi="Times New Roman"/>
          <w:sz w:val="24"/>
          <w:szCs w:val="24"/>
          <w:lang w:eastAsia="ru-RU"/>
        </w:rPr>
        <w:t>______ кв. м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- часть здания ______________ этажей (или на _______________ этаже), ___________ кв. м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- наличие прилегающего земельного участка (да, нет); ___ </w:t>
      </w:r>
      <w:r w:rsidRPr="00772784">
        <w:rPr>
          <w:rFonts w:ascii="Times New Roman" w:hAnsi="Times New Roman"/>
          <w:b/>
          <w:sz w:val="24"/>
          <w:szCs w:val="24"/>
          <w:lang w:eastAsia="ru-RU"/>
        </w:rPr>
        <w:t>да, 5010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________________ кв. м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1.4. Год постройки здания ___</w:t>
      </w:r>
      <w:r w:rsidRPr="00772784">
        <w:rPr>
          <w:rFonts w:ascii="Times New Roman" w:hAnsi="Times New Roman"/>
          <w:b/>
          <w:sz w:val="24"/>
          <w:szCs w:val="24"/>
          <w:lang w:eastAsia="ru-RU"/>
        </w:rPr>
        <w:t>1965</w:t>
      </w:r>
      <w:r w:rsidRPr="00CF6651">
        <w:rPr>
          <w:rFonts w:ascii="Times New Roman" w:hAnsi="Times New Roman"/>
          <w:sz w:val="24"/>
          <w:szCs w:val="24"/>
          <w:lang w:eastAsia="ru-RU"/>
        </w:rPr>
        <w:t>_____, последнего капитального ремонта __нет________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772784">
        <w:rPr>
          <w:rFonts w:ascii="Times New Roman" w:hAnsi="Times New Roman"/>
          <w:b/>
          <w:i/>
          <w:sz w:val="24"/>
          <w:szCs w:val="24"/>
          <w:lang w:eastAsia="ru-RU"/>
        </w:rPr>
        <w:t>текущего __2017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>____, капитального ___нет___</w:t>
      </w:r>
      <w:r w:rsidRPr="00CF6651">
        <w:rPr>
          <w:rFonts w:ascii="Times New Roman" w:hAnsi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E5747D" w:rsidRPr="00772784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772784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Светлячок», МДОУ « Центр развития ребенка – детский сад № 19 « Светлячок»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i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(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E5747D" w:rsidRPr="00A90F1F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1.7. Юридический адрес организации (учреждения)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140471,Московская область, Коломенский район, поселок  Проводник, улица Новая,   дом 3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CF6651">
        <w:rPr>
          <w:rFonts w:ascii="Times New Roman" w:hAnsi="Times New Roman"/>
          <w:sz w:val="24"/>
          <w:szCs w:val="24"/>
          <w:u w:val="single"/>
          <w:lang w:eastAsia="ru-RU"/>
        </w:rPr>
        <w:t>(оперативное управление</w:t>
      </w:r>
      <w:r w:rsidRPr="00CF6651">
        <w:rPr>
          <w:rFonts w:ascii="Times New Roman" w:hAnsi="Times New Roman"/>
          <w:sz w:val="24"/>
          <w:szCs w:val="24"/>
          <w:lang w:eastAsia="ru-RU"/>
        </w:rPr>
        <w:t>, аренда, собственность)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5747D" w:rsidRPr="00A90F1F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)</w:t>
      </w:r>
    </w:p>
    <w:p w:rsidR="00E5747D" w:rsidRPr="00A90F1F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1.11. Вышестоящая организация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Управление образования администрации Коломенского муниципального района</w:t>
      </w:r>
    </w:p>
    <w:p w:rsidR="00E5747D" w:rsidRPr="00A90F1F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140400,Московская область, г.о. Коломна,ул. Ветеринарная, д.4, тел. 8(496)623-11-21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2.1. Сфера деятельности _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образование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__________________________________________________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(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A90F1F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hAnsi="Times New Roman"/>
          <w:sz w:val="24"/>
          <w:szCs w:val="24"/>
          <w:lang w:eastAsia="ru-RU"/>
        </w:rPr>
        <w:t>услуг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hAnsi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___________________________________________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(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CF6651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A90F1F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75  мест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____________________</w:t>
      </w:r>
    </w:p>
    <w:p w:rsidR="00E5747D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b/>
          <w:sz w:val="24"/>
          <w:szCs w:val="24"/>
          <w:lang w:eastAsia="ru-RU"/>
        </w:rPr>
        <w:t>3. Состояние доступности объекта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 xml:space="preserve">_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(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500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 м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3.2.2. время движения (пешком) ______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CF6651">
        <w:rPr>
          <w:rFonts w:ascii="Times New Roman" w:hAnsi="Times New Roman"/>
          <w:sz w:val="24"/>
          <w:szCs w:val="24"/>
          <w:lang w:eastAsia="ru-RU"/>
        </w:rPr>
        <w:t>_____________ мин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>да, нет</w:t>
      </w:r>
      <w:r w:rsidRPr="00CF6651">
        <w:rPr>
          <w:rFonts w:ascii="Times New Roman" w:hAnsi="Times New Roman"/>
          <w:sz w:val="24"/>
          <w:szCs w:val="24"/>
          <w:lang w:eastAsia="ru-RU"/>
        </w:rPr>
        <w:t xml:space="preserve">) _____ 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да</w:t>
      </w:r>
      <w:r w:rsidRPr="00CF6651">
        <w:rPr>
          <w:rFonts w:ascii="Times New Roman" w:hAnsi="Times New Roman"/>
          <w:sz w:val="24"/>
          <w:szCs w:val="24"/>
          <w:lang w:eastAsia="ru-RU"/>
        </w:rPr>
        <w:t xml:space="preserve"> _____,</w:t>
      </w:r>
    </w:p>
    <w:p w:rsidR="00E5747D" w:rsidRPr="00A90F1F" w:rsidRDefault="00E5747D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hAnsi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hAnsi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 xml:space="preserve">3.2.6. Перепады высоты на пути: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есть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hAnsi="Times New Roman"/>
          <w:i/>
          <w:sz w:val="24"/>
          <w:szCs w:val="24"/>
          <w:lang w:eastAsia="ru-RU"/>
        </w:rPr>
        <w:t xml:space="preserve"> нет</w:t>
      </w:r>
      <w:r w:rsidRPr="00CF6651">
        <w:rPr>
          <w:rFonts w:ascii="Times New Roman" w:hAnsi="Times New Roman"/>
          <w:sz w:val="24"/>
          <w:szCs w:val="24"/>
          <w:lang w:eastAsia="ru-RU"/>
        </w:rPr>
        <w:t xml:space="preserve"> ( </w:t>
      </w:r>
      <w:r w:rsidRPr="00CF6651">
        <w:rPr>
          <w:rFonts w:ascii="Times New Roman" w:hAnsi="Times New Roman"/>
          <w:sz w:val="24"/>
          <w:szCs w:val="24"/>
          <w:u w:val="single"/>
          <w:lang w:eastAsia="ru-RU"/>
        </w:rPr>
        <w:t>бордюр</w:t>
      </w:r>
      <w:r w:rsidRPr="00CF6651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CF6651" w:rsidRDefault="00E5747D" w:rsidP="00CF665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F6651">
        <w:rPr>
          <w:rFonts w:ascii="Times New Roman" w:hAnsi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hAnsi="Times New Roman"/>
          <w:i/>
          <w:sz w:val="24"/>
          <w:szCs w:val="24"/>
          <w:lang w:eastAsia="ru-RU"/>
        </w:rPr>
        <w:t>да,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с учетом СП 35-101-2001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4"/>
        <w:gridCol w:w="6136"/>
        <w:gridCol w:w="4211"/>
      </w:tblGrid>
      <w:tr w:rsidR="00E5747D" w:rsidRPr="00BC25F5" w:rsidTr="00EE5DDC">
        <w:trPr>
          <w:trHeight w:val="517"/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E5747D" w:rsidRPr="00BC25F5" w:rsidTr="00EE5DDC">
        <w:trPr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</w:tcPr>
          <w:p w:rsidR="00E5747D" w:rsidRPr="00675EC4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5747D" w:rsidRPr="00BC25F5" w:rsidTr="00EE5DDC">
        <w:trPr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</w:tcPr>
          <w:p w:rsidR="00E5747D" w:rsidRPr="00675EC4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rPr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</w:tcPr>
          <w:p w:rsidR="00E5747D" w:rsidRPr="00675EC4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E5747D" w:rsidRPr="00BC25F5" w:rsidTr="00EE5DDC">
        <w:trPr>
          <w:trHeight w:val="253"/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</w:tcPr>
          <w:p w:rsidR="00E5747D" w:rsidRPr="00675EC4" w:rsidRDefault="00E5747D" w:rsidP="00050F90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E5747D" w:rsidRPr="00BC25F5" w:rsidTr="00EE5DDC">
        <w:trPr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</w:tcPr>
          <w:p w:rsidR="00E5747D" w:rsidRPr="00675EC4" w:rsidRDefault="00E5747D" w:rsidP="00050F9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E5747D" w:rsidRPr="00BC25F5" w:rsidTr="00EE5DDC">
        <w:trPr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</w:tcPr>
          <w:p w:rsidR="00E5747D" w:rsidRPr="00675EC4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E5747D" w:rsidRPr="00BC25F5" w:rsidTr="00EE5DDC">
        <w:trPr>
          <w:jc w:val="center"/>
        </w:trPr>
        <w:tc>
          <w:tcPr>
            <w:tcW w:w="3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</w:tcPr>
          <w:p w:rsidR="00E5747D" w:rsidRPr="00675EC4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5747D" w:rsidRPr="00EE5DDC" w:rsidRDefault="00E5747D" w:rsidP="00EE5DDC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6093"/>
        <w:gridCol w:w="4251"/>
      </w:tblGrid>
      <w:tr w:rsidR="00E5747D" w:rsidRPr="00BC25F5" w:rsidTr="00A01802">
        <w:trPr>
          <w:trHeight w:val="644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 w:rsidRPr="00BC25F5"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BC25F5"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BC25F5"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5747D" w:rsidRPr="00BC25F5" w:rsidTr="00A01802">
        <w:trPr>
          <w:trHeight w:val="27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</w:tcPr>
          <w:p w:rsidR="00E5747D" w:rsidRPr="00EE5DDC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5747D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Резчикова Наталья Витальевна, заведующий МДОУ « Центр развития ребенка – детский сад № 19     « Светлячок», 8(916) 661-49- 33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br w:type="page"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№ 2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УТВЕРЖДАЮ</w:t>
      </w:r>
    </w:p>
    <w:p w:rsidR="00E5747D" w:rsidRPr="00EE5DDC" w:rsidRDefault="00E5747D" w:rsidP="00EE5DDC">
      <w:pPr>
        <w:spacing w:after="0" w:line="240" w:lineRule="auto"/>
        <w:ind w:left="5954"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left="5954" w:firstLine="426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5747D" w:rsidRPr="00EE5DDC" w:rsidRDefault="00E5747D" w:rsidP="00EE5DDC">
      <w:pPr>
        <w:spacing w:after="0" w:line="240" w:lineRule="auto"/>
        <w:ind w:left="5954"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самоуправления (зам. по соц. вопросам)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</w:t>
      </w:r>
    </w:p>
    <w:p w:rsidR="00E5747D" w:rsidRPr="00EE5DDC" w:rsidRDefault="00E5747D" w:rsidP="00EE5DDC">
      <w:pPr>
        <w:spacing w:after="0" w:line="240" w:lineRule="auto"/>
        <w:ind w:left="6237"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«____» __</w:t>
      </w:r>
      <w:r>
        <w:rPr>
          <w:rFonts w:ascii="Times New Roman" w:hAnsi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hAnsi="Times New Roman"/>
          <w:sz w:val="24"/>
          <w:szCs w:val="24"/>
          <w:lang w:eastAsia="ru-RU"/>
        </w:rPr>
        <w:t>_ 20</w:t>
      </w:r>
      <w:r>
        <w:rPr>
          <w:rFonts w:ascii="Times New Roman" w:hAnsi="Times New Roman"/>
          <w:sz w:val="24"/>
          <w:szCs w:val="24"/>
          <w:lang w:eastAsia="ru-RU"/>
        </w:rPr>
        <w:t>17</w:t>
      </w:r>
      <w:r w:rsidRPr="00EE5DDC">
        <w:rPr>
          <w:rFonts w:ascii="Times New Roman" w:hAnsi="Times New Roman"/>
          <w:sz w:val="24"/>
          <w:szCs w:val="24"/>
          <w:lang w:eastAsia="ru-RU"/>
        </w:rPr>
        <w:t>г.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Акт обследования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объекта социальной инфраструктуры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паспорту доступности ОСИ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№</w:t>
      </w:r>
      <w:r>
        <w:rPr>
          <w:rFonts w:ascii="Times New Roman" w:hAnsi="Times New Roman"/>
          <w:sz w:val="24"/>
          <w:szCs w:val="24"/>
          <w:lang w:eastAsia="ru-RU"/>
        </w:rPr>
        <w:t xml:space="preserve"> 1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0A0"/>
      </w:tblPr>
      <w:tblGrid>
        <w:gridCol w:w="7905"/>
        <w:gridCol w:w="2976"/>
      </w:tblGrid>
      <w:tr w:rsidR="00E5747D" w:rsidRPr="00BC25F5" w:rsidTr="00EE5DDC">
        <w:tc>
          <w:tcPr>
            <w:tcW w:w="7905" w:type="dxa"/>
          </w:tcPr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5747D" w:rsidRPr="00EE5DDC" w:rsidRDefault="00E5747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</w:tcPr>
          <w:p w:rsidR="00E5747D" w:rsidRPr="00EE5DDC" w:rsidRDefault="00E5747D" w:rsidP="00A90F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«____» _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февраля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_ 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 Общие сведения об объекте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1.1. Наименование (вид) объекта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</w:t>
      </w:r>
    </w:p>
    <w:p w:rsidR="00E5747D" w:rsidRPr="00A90F1F" w:rsidRDefault="00E5747D" w:rsidP="00F576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EE5DDC">
        <w:rPr>
          <w:rFonts w:ascii="Times New Roman" w:hAnsi="Times New Roman"/>
          <w:sz w:val="24"/>
          <w:szCs w:val="24"/>
          <w:lang w:eastAsia="ru-RU"/>
        </w:rPr>
        <w:t>.2. Адрес объекта</w:t>
      </w:r>
      <w:r w:rsidRPr="00A90F1F">
        <w:rPr>
          <w:rFonts w:ascii="Times New Roman" w:hAnsi="Times New Roman"/>
          <w:b/>
          <w:sz w:val="24"/>
          <w:szCs w:val="24"/>
          <w:lang w:eastAsia="ru-RU"/>
        </w:rPr>
        <w:t>140471,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1.3. Сведения о размещении объекта: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- отдельно стоящее здание ___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EE5DDC">
        <w:rPr>
          <w:rFonts w:ascii="Times New Roman" w:hAnsi="Times New Roman"/>
          <w:sz w:val="24"/>
          <w:szCs w:val="24"/>
          <w:lang w:eastAsia="ru-RU"/>
        </w:rPr>
        <w:t>____ этажей, _____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714,3</w:t>
      </w:r>
      <w:r w:rsidRPr="00EE5DDC">
        <w:rPr>
          <w:rFonts w:ascii="Times New Roman" w:hAnsi="Times New Roman"/>
          <w:sz w:val="24"/>
          <w:szCs w:val="24"/>
          <w:lang w:eastAsia="ru-RU"/>
        </w:rPr>
        <w:t>_______ кв.м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- часть здания __________ этажей (или на ___________ этаже), _________ кв.м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- наличие прилегающего земельного участка (да, нет); _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да, ___5010</w:t>
      </w:r>
      <w:r w:rsidRPr="00EE5DDC">
        <w:rPr>
          <w:rFonts w:ascii="Times New Roman" w:hAnsi="Times New Roman"/>
          <w:sz w:val="24"/>
          <w:szCs w:val="24"/>
          <w:lang w:eastAsia="ru-RU"/>
        </w:rPr>
        <w:t>____ кв.м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1.4. Год постройки здания __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1965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__, последнего капитального ремонта </w:t>
      </w:r>
      <w:r w:rsidRPr="00675EC4">
        <w:rPr>
          <w:rFonts w:ascii="Times New Roman" w:hAnsi="Times New Roman"/>
          <w:b/>
          <w:i/>
          <w:sz w:val="24"/>
          <w:szCs w:val="24"/>
          <w:lang w:eastAsia="ru-RU"/>
        </w:rPr>
        <w:t>текущего __201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7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>__, капитального ___</w:t>
      </w:r>
      <w:r w:rsidRPr="00675EC4">
        <w:rPr>
          <w:rFonts w:ascii="Times New Roman" w:hAnsi="Times New Roman"/>
          <w:b/>
          <w:i/>
          <w:sz w:val="24"/>
          <w:szCs w:val="24"/>
          <w:lang w:eastAsia="ru-RU"/>
        </w:rPr>
        <w:t>нет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>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r w:rsidRPr="00675EC4">
        <w:rPr>
          <w:rFonts w:ascii="Times New Roman" w:hAnsi="Times New Roman"/>
          <w:b/>
          <w:i/>
          <w:sz w:val="24"/>
          <w:szCs w:val="24"/>
          <w:lang w:eastAsia="ru-RU"/>
        </w:rPr>
        <w:t>текущего ___201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7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___, капитального </w:t>
      </w:r>
      <w:r w:rsidRPr="00675EC4">
        <w:rPr>
          <w:rFonts w:ascii="Times New Roman" w:hAnsi="Times New Roman"/>
          <w:b/>
          <w:i/>
          <w:sz w:val="24"/>
          <w:szCs w:val="24"/>
          <w:lang w:eastAsia="ru-RU"/>
        </w:rPr>
        <w:t>__нет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__________</w:t>
      </w:r>
    </w:p>
    <w:p w:rsidR="00E5747D" w:rsidRPr="00675EC4" w:rsidRDefault="00E5747D" w:rsidP="00F576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</w:t>
      </w:r>
    </w:p>
    <w:p w:rsidR="00E5747D" w:rsidRPr="00675EC4" w:rsidRDefault="00E5747D" w:rsidP="00F576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140471, Московская область, Коломенский район, поселок  Проводник, улица Новая,   дом 3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120" w:line="240" w:lineRule="auto"/>
        <w:ind w:left="36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 Состояние доступности объекта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3.1 Путь следования к объекту пассажирским транспортом _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(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hAnsi="Times New Roman"/>
          <w:sz w:val="24"/>
          <w:szCs w:val="24"/>
          <w:lang w:eastAsia="ru-RU"/>
        </w:rPr>
        <w:t>_____________________________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500</w:t>
      </w:r>
      <w:r w:rsidRPr="00F57602">
        <w:rPr>
          <w:rFonts w:ascii="Times New Roman" w:hAnsi="Times New Roman"/>
          <w:sz w:val="24"/>
          <w:szCs w:val="24"/>
          <w:lang w:eastAsia="ru-RU"/>
        </w:rPr>
        <w:t>_____________ м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3.2.2. время движения (пешком) ______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F57602">
        <w:rPr>
          <w:rFonts w:ascii="Times New Roman" w:hAnsi="Times New Roman"/>
          <w:sz w:val="24"/>
          <w:szCs w:val="24"/>
          <w:lang w:eastAsia="ru-RU"/>
        </w:rPr>
        <w:t>_____________ мин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hAnsi="Times New Roman"/>
          <w:sz w:val="24"/>
          <w:szCs w:val="24"/>
          <w:lang w:eastAsia="ru-RU"/>
        </w:rPr>
        <w:t xml:space="preserve">) _____ 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да</w:t>
      </w:r>
      <w:r w:rsidRPr="00F57602">
        <w:rPr>
          <w:rFonts w:ascii="Times New Roman" w:hAnsi="Times New Roman"/>
          <w:sz w:val="24"/>
          <w:szCs w:val="24"/>
          <w:lang w:eastAsia="ru-RU"/>
        </w:rPr>
        <w:t xml:space="preserve"> _____,</w:t>
      </w:r>
    </w:p>
    <w:p w:rsidR="00E5747D" w:rsidRPr="00675EC4" w:rsidRDefault="00E5747D" w:rsidP="00F576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hAnsi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E5747D" w:rsidRPr="00675EC4" w:rsidRDefault="00E5747D" w:rsidP="00F576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 xml:space="preserve"> нет</w:t>
      </w:r>
      <w:r w:rsidRPr="00F57602">
        <w:rPr>
          <w:rFonts w:ascii="Times New Roman" w:hAnsi="Times New Roman"/>
          <w:sz w:val="24"/>
          <w:szCs w:val="24"/>
          <w:lang w:eastAsia="ru-RU"/>
        </w:rPr>
        <w:t xml:space="preserve"> ( </w:t>
      </w:r>
      <w:r w:rsidRPr="00F57602">
        <w:rPr>
          <w:rFonts w:ascii="Times New Roman" w:hAnsi="Times New Roman"/>
          <w:sz w:val="24"/>
          <w:szCs w:val="24"/>
          <w:u w:val="single"/>
          <w:lang w:eastAsia="ru-RU"/>
        </w:rPr>
        <w:t>бордюр</w:t>
      </w:r>
      <w:r w:rsidRPr="00F57602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 xml:space="preserve"> нет</w:t>
      </w:r>
    </w:p>
    <w:p w:rsidR="00E5747D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hAnsi="Times New Roman"/>
          <w:sz w:val="24"/>
          <w:szCs w:val="24"/>
          <w:lang w:eastAsia="ru-RU"/>
        </w:rPr>
        <w:t xml:space="preserve"> с учетом СП 35-101-2001</w:t>
      </w:r>
    </w:p>
    <w:p w:rsidR="00E5747D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4"/>
        <w:gridCol w:w="6136"/>
        <w:gridCol w:w="4211"/>
      </w:tblGrid>
      <w:tr w:rsidR="00E5747D" w:rsidRPr="00BC25F5" w:rsidTr="00F35253">
        <w:trPr>
          <w:trHeight w:val="517"/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E5747D" w:rsidRPr="00BC25F5" w:rsidTr="00F35253">
        <w:trPr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5747D" w:rsidRPr="00BC25F5" w:rsidTr="00F35253">
        <w:trPr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5747D" w:rsidRPr="00BC25F5" w:rsidTr="00F35253">
        <w:trPr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E5747D" w:rsidRPr="00BC25F5" w:rsidTr="00F35253">
        <w:trPr>
          <w:trHeight w:val="253"/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E5747D" w:rsidRPr="00BC25F5" w:rsidTr="00F35253">
        <w:trPr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E5747D" w:rsidRPr="00BC25F5" w:rsidTr="00F35253">
        <w:trPr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E5747D" w:rsidRPr="00BC25F5" w:rsidTr="00F35253">
        <w:trPr>
          <w:jc w:val="center"/>
        </w:trPr>
        <w:tc>
          <w:tcPr>
            <w:tcW w:w="344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</w:tcPr>
          <w:p w:rsidR="00E5747D" w:rsidRPr="00F57602" w:rsidRDefault="00E5747D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5747D" w:rsidRPr="00F57602" w:rsidRDefault="00E5747D" w:rsidP="00F5760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57602">
        <w:rPr>
          <w:rFonts w:ascii="Times New Roman" w:hAnsi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5747D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962"/>
        <w:gridCol w:w="3260"/>
        <w:gridCol w:w="850"/>
        <w:gridCol w:w="1134"/>
      </w:tblGrid>
      <w:tr w:rsidR="00E5747D" w:rsidRPr="00BC25F5" w:rsidTr="00EE5DDC">
        <w:trPr>
          <w:trHeight w:val="429"/>
        </w:trPr>
        <w:tc>
          <w:tcPr>
            <w:tcW w:w="567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5747D" w:rsidRPr="00BC25F5" w:rsidTr="00EE5DDC">
        <w:tc>
          <w:tcPr>
            <w:tcW w:w="567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E5747D" w:rsidRPr="00BC25F5" w:rsidTr="00EE5DDC">
        <w:tc>
          <w:tcPr>
            <w:tcW w:w="567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B71D18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E5747D" w:rsidRPr="00BC25F5" w:rsidTr="00EE5DDC">
        <w:tc>
          <w:tcPr>
            <w:tcW w:w="567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B71D18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E5747D" w:rsidRPr="00BC25F5" w:rsidTr="00EE5DDC">
        <w:tc>
          <w:tcPr>
            <w:tcW w:w="567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B71D18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E5747D" w:rsidRPr="00BC25F5" w:rsidTr="00EE5DDC">
        <w:tc>
          <w:tcPr>
            <w:tcW w:w="567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c>
          <w:tcPr>
            <w:tcW w:w="567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c>
          <w:tcPr>
            <w:tcW w:w="567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c>
          <w:tcPr>
            <w:tcW w:w="567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</w:tcPr>
          <w:p w:rsidR="00E5747D" w:rsidRPr="00B71D18" w:rsidRDefault="00E5747D" w:rsidP="00F35253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5747D" w:rsidRPr="00B71D18" w:rsidRDefault="00E5747D" w:rsidP="00EE5DDC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Pr="00B71D18">
        <w:rPr>
          <w:rFonts w:ascii="Times New Roman" w:hAnsi="Times New Roman"/>
          <w:b/>
          <w:sz w:val="24"/>
          <w:szCs w:val="24"/>
          <w:u w:val="single"/>
          <w:lang w:eastAsia="ru-RU"/>
        </w:rPr>
        <w:t>МДОУ « Центр развития ребенка – детский сад № 19 « Светлячок»  ДЧ-И (С, Г,У)____________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 Управленческое решение (проект)</w:t>
      </w:r>
    </w:p>
    <w:p w:rsidR="00E5747D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5244"/>
        <w:gridCol w:w="4960"/>
      </w:tblGrid>
      <w:tr w:rsidR="00E5747D" w:rsidRPr="00BC25F5" w:rsidTr="00905254">
        <w:trPr>
          <w:trHeight w:val="604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 w:rsidRPr="00BC25F5"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BC25F5"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BC25F5"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5747D" w:rsidRPr="00BC25F5" w:rsidTr="00905254">
        <w:trPr>
          <w:trHeight w:val="276"/>
        </w:trPr>
        <w:tc>
          <w:tcPr>
            <w:tcW w:w="5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</w:tcPr>
          <w:p w:rsidR="00E5747D" w:rsidRPr="00EE5DDC" w:rsidRDefault="00E5747D" w:rsidP="00F3525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5747D" w:rsidRDefault="00E5747D" w:rsidP="00EE5D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4.2. Период проведения работ </w:t>
      </w:r>
      <w:r w:rsidRPr="00B71D18">
        <w:rPr>
          <w:rFonts w:ascii="Times New Roman" w:hAnsi="Times New Roman"/>
          <w:b/>
          <w:sz w:val="24"/>
          <w:szCs w:val="24"/>
          <w:u w:val="single"/>
          <w:lang w:eastAsia="ru-RU"/>
        </w:rPr>
        <w:t>2016 – 2020г.г. по мере поступления денежных средств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в рамках исполнения __________</w:t>
      </w:r>
      <w:r w:rsidRPr="00B71D18">
        <w:rPr>
          <w:rFonts w:ascii="Times New Roman" w:hAnsi="Times New Roman"/>
          <w:b/>
          <w:sz w:val="24"/>
          <w:szCs w:val="24"/>
          <w:u w:val="single"/>
          <w:lang w:eastAsia="ru-RU"/>
        </w:rPr>
        <w:t>плана_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______________________________________________________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Pr="00B71D18">
        <w:rPr>
          <w:rFonts w:ascii="Times New Roman" w:hAnsi="Times New Roman"/>
          <w:b/>
          <w:sz w:val="24"/>
          <w:szCs w:val="24"/>
          <w:u w:val="single"/>
          <w:lang w:eastAsia="ru-RU"/>
        </w:rPr>
        <w:t>доступность объекта для инвалидов С, Г, У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Pr="00B71D18">
        <w:rPr>
          <w:rFonts w:ascii="Times New Roman" w:hAnsi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 Для принятия решения требуется, не требуется (нужное подчеркнуть):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Pr="00B71D18">
        <w:rPr>
          <w:rFonts w:ascii="Times New Roman" w:hAnsi="Times New Roman"/>
          <w:b/>
          <w:sz w:val="24"/>
          <w:szCs w:val="24"/>
          <w:u w:val="single"/>
          <w:lang w:eastAsia="ru-RU"/>
        </w:rPr>
        <w:t>10.02.2017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</w:t>
      </w:r>
      <w:r w:rsidRPr="00B71D18">
        <w:rPr>
          <w:rFonts w:ascii="Times New Roman" w:hAnsi="Times New Roman"/>
          <w:b/>
          <w:sz w:val="24"/>
          <w:szCs w:val="24"/>
          <w:lang w:eastAsia="ru-RU"/>
        </w:rPr>
        <w:t>19</w:t>
      </w:r>
      <w:r w:rsidRPr="00B71D18">
        <w:rPr>
          <w:rFonts w:ascii="Times New Roman" w:hAnsi="Times New Roman"/>
          <w:b/>
          <w:sz w:val="24"/>
          <w:szCs w:val="24"/>
          <w:lang w:val="en-US" w:eastAsia="ru-RU"/>
        </w:rPr>
        <w:t>svetljachok</w:t>
      </w:r>
      <w:r w:rsidRPr="00B71D18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B71D18">
        <w:rPr>
          <w:rFonts w:ascii="Times New Roman" w:hAnsi="Times New Roman"/>
          <w:b/>
          <w:sz w:val="24"/>
          <w:szCs w:val="24"/>
          <w:lang w:val="en-US" w:eastAsia="ru-RU"/>
        </w:rPr>
        <w:t>ucoz</w:t>
      </w:r>
      <w:r w:rsidRPr="00B71D18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B71D18">
        <w:rPr>
          <w:rFonts w:ascii="Times New Roman" w:hAnsi="Times New Roman"/>
          <w:b/>
          <w:sz w:val="24"/>
          <w:szCs w:val="24"/>
          <w:lang w:val="en-US" w:eastAsia="ru-RU"/>
        </w:rPr>
        <w:t>ru</w:t>
      </w:r>
      <w:r>
        <w:rPr>
          <w:rFonts w:ascii="Times New Roman" w:hAnsi="Times New Roman"/>
          <w:sz w:val="24"/>
          <w:szCs w:val="24"/>
          <w:lang w:eastAsia="ru-RU"/>
        </w:rPr>
        <w:t>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5. Особые отметки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Приложения: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Результаты обследования: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Результаты фотофиксации на объекте ___________________ на_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>
        <w:rPr>
          <w:rFonts w:ascii="Times New Roman" w:hAnsi="Times New Roman"/>
          <w:sz w:val="24"/>
          <w:szCs w:val="24"/>
          <w:lang w:eastAsia="ru-RU"/>
        </w:rPr>
        <w:t>_2</w:t>
      </w:r>
      <w:r w:rsidRPr="00EE5DDC">
        <w:rPr>
          <w:rFonts w:ascii="Times New Roman" w:hAnsi="Times New Roman"/>
          <w:sz w:val="24"/>
          <w:szCs w:val="24"/>
          <w:lang w:eastAsia="ru-RU"/>
        </w:rPr>
        <w:t>_ л.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Другое (в том числе дополнительная информация о путях движения к объекту) 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Руководитель рабочей группы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</w:t>
      </w:r>
      <w:r w:rsidRPr="00FD215D">
        <w:rPr>
          <w:rFonts w:ascii="Times New Roman" w:hAnsi="Times New Roman"/>
          <w:b/>
          <w:sz w:val="24"/>
          <w:szCs w:val="24"/>
          <w:lang w:eastAsia="ru-RU"/>
        </w:rPr>
        <w:t>Заведующий Резчикова Н.В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  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Члены рабочей группы: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</w:t>
      </w:r>
      <w:r w:rsidRPr="00FD215D">
        <w:rPr>
          <w:rFonts w:ascii="Times New Roman" w:hAnsi="Times New Roman"/>
          <w:b/>
          <w:sz w:val="24"/>
          <w:szCs w:val="24"/>
          <w:lang w:eastAsia="ru-RU"/>
        </w:rPr>
        <w:t>Ответственный за работу с инвалидами  Зубкова Н.Д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 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215D">
        <w:rPr>
          <w:rFonts w:ascii="Times New Roman" w:hAnsi="Times New Roman"/>
          <w:b/>
          <w:sz w:val="24"/>
          <w:szCs w:val="24"/>
          <w:lang w:eastAsia="ru-RU"/>
        </w:rPr>
        <w:t xml:space="preserve">Заместитель заведующего по ВМР Орлова Н.Н. 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 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В том числе: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  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  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  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  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5747D" w:rsidRDefault="00E5747D" w:rsidP="00EE5DD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Приложение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1.1</w:t>
      </w:r>
    </w:p>
    <w:p w:rsidR="00E5747D" w:rsidRPr="00EE5DDC" w:rsidRDefault="00E5747D" w:rsidP="00EE5DD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Акту обследования ОСИ</w:t>
      </w:r>
    </w:p>
    <w:p w:rsidR="00E5747D" w:rsidRPr="00EE5DDC" w:rsidRDefault="00E5747D" w:rsidP="00EE5DD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паспорту доступности ОСИ</w:t>
      </w:r>
    </w:p>
    <w:p w:rsidR="00E5747D" w:rsidRPr="00EE5DDC" w:rsidRDefault="00E5747D" w:rsidP="00EE5DD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от «___» _</w:t>
      </w:r>
      <w:r>
        <w:rPr>
          <w:rFonts w:ascii="Times New Roman" w:hAnsi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hAnsi="Times New Roman"/>
          <w:sz w:val="24"/>
          <w:szCs w:val="24"/>
          <w:lang w:eastAsia="ru-RU"/>
        </w:rPr>
        <w:t>_ 20</w:t>
      </w:r>
      <w:r>
        <w:rPr>
          <w:rFonts w:ascii="Times New Roman" w:hAnsi="Times New Roman"/>
          <w:sz w:val="24"/>
          <w:szCs w:val="24"/>
          <w:lang w:eastAsia="ru-RU"/>
        </w:rPr>
        <w:t>17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г. № 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I Результаты обследования: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 Территории, прилегающей к зданию (участка)__</w:t>
      </w:r>
      <w:r w:rsidRPr="00FD215D">
        <w:rPr>
          <w:rFonts w:ascii="Times New Roman" w:hAnsi="Times New Roman"/>
          <w:b/>
          <w:sz w:val="24"/>
          <w:szCs w:val="24"/>
          <w:lang w:eastAsia="ru-RU"/>
        </w:rPr>
        <w:t>прилегающей территории  МДОУ</w:t>
      </w:r>
      <w:r>
        <w:rPr>
          <w:rFonts w:ascii="Times New Roman" w:hAnsi="Times New Roman"/>
          <w:sz w:val="24"/>
          <w:szCs w:val="24"/>
          <w:lang w:eastAsia="ru-RU"/>
        </w:rPr>
        <w:t xml:space="preserve"> 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</w:t>
      </w:r>
    </w:p>
    <w:p w:rsidR="00E5747D" w:rsidRPr="00FD215D" w:rsidRDefault="00E5747D" w:rsidP="00EE5D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Наименование объекта, адрес</w:t>
      </w:r>
      <w:r w:rsidRPr="00FD215D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140 471,</w:t>
      </w:r>
      <w:r w:rsidRPr="00FD215D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                    пос. Проводник,  ул. Новая,  д.3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5747D" w:rsidRPr="00BC25F5" w:rsidTr="001E4EFB">
        <w:tc>
          <w:tcPr>
            <w:tcW w:w="426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vAlign w:val="center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vAlign w:val="center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vAlign w:val="center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5747D" w:rsidRPr="00BC25F5" w:rsidTr="001E4EFB">
        <w:tc>
          <w:tcPr>
            <w:tcW w:w="426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</w:tcPr>
          <w:p w:rsidR="00E5747D" w:rsidRDefault="00E5747D" w:rsidP="00EE5DD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5747D" w:rsidRPr="00EE5DDC" w:rsidRDefault="00E5747D" w:rsidP="00EE5DD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5747D" w:rsidRPr="00BC25F5" w:rsidTr="001E4EFB">
        <w:trPr>
          <w:trHeight w:val="1010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таблички с шрифтом Брайля, тактильных пиктограмм</w:t>
            </w:r>
          </w:p>
        </w:tc>
        <w:tc>
          <w:tcPr>
            <w:tcW w:w="1276" w:type="dxa"/>
          </w:tcPr>
          <w:p w:rsidR="00E5747D" w:rsidRPr="00EE5DDC" w:rsidRDefault="00E5747D" w:rsidP="00494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</w:tcPr>
          <w:p w:rsidR="00E5747D" w:rsidRPr="00EE5DDC" w:rsidRDefault="00E5747D" w:rsidP="0018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1E4EFB">
        <w:trPr>
          <w:trHeight w:val="983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</w:tcPr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1E4EFB">
        <w:trPr>
          <w:trHeight w:val="840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E5747D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</w:tcPr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1E4EFB">
        <w:trPr>
          <w:trHeight w:val="839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5747D" w:rsidRPr="00BC25F5" w:rsidTr="001E4EFB">
        <w:trPr>
          <w:trHeight w:val="83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</w:tcPr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5747D" w:rsidRPr="00BC25F5" w:rsidTr="001E4EFB">
        <w:trPr>
          <w:trHeight w:val="1100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E5747D" w:rsidRPr="001E4EFB" w:rsidRDefault="00E5747D" w:rsidP="001804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4EFB">
              <w:rPr>
                <w:rFonts w:ascii="Times New Roman" w:hAnsi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</w:tcPr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Заключение по зоне: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4"/>
        <w:gridCol w:w="2365"/>
        <w:gridCol w:w="1460"/>
        <w:gridCol w:w="1134"/>
        <w:gridCol w:w="3260"/>
      </w:tblGrid>
      <w:tr w:rsidR="00E5747D" w:rsidRPr="00BC25F5" w:rsidTr="00EE5DDC">
        <w:trPr>
          <w:trHeight w:val="229"/>
        </w:trPr>
        <w:tc>
          <w:tcPr>
            <w:tcW w:w="2554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5747D" w:rsidRPr="00BC25F5" w:rsidTr="00EE5DDC">
        <w:trPr>
          <w:trHeight w:val="644"/>
        </w:trPr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rPr>
          <w:trHeight w:val="687"/>
        </w:trPr>
        <w:tc>
          <w:tcPr>
            <w:tcW w:w="2554" w:type="dxa"/>
          </w:tcPr>
          <w:p w:rsidR="00E5747D" w:rsidRPr="001E4EFB" w:rsidRDefault="00E5747D" w:rsidP="001E4E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</w:tcPr>
          <w:p w:rsidR="00E5747D" w:rsidRPr="00EE5DDC" w:rsidRDefault="00E5747D" w:rsidP="001E4E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Комментарий к заключению:_________</w:t>
      </w:r>
      <w:r>
        <w:rPr>
          <w:rFonts w:ascii="Times New Roman" w:hAnsi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hAnsi="Times New Roman"/>
          <w:sz w:val="24"/>
          <w:szCs w:val="24"/>
          <w:lang w:eastAsia="ru-RU"/>
        </w:rPr>
        <w:t>___</w:t>
      </w:r>
      <w:r>
        <w:rPr>
          <w:rFonts w:ascii="Times New Roman" w:hAnsi="Times New Roman"/>
          <w:sz w:val="24"/>
          <w:szCs w:val="24"/>
          <w:lang w:eastAsia="ru-RU"/>
        </w:rPr>
        <w:t>(С,Г, У)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</w:t>
      </w:r>
    </w:p>
    <w:p w:rsidR="00E5747D" w:rsidRPr="00EE5DDC" w:rsidRDefault="00E5747D" w:rsidP="00EE5DD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br w:type="page"/>
        <w:t>Приложение</w:t>
      </w:r>
      <w:r>
        <w:rPr>
          <w:rFonts w:ascii="Times New Roman" w:hAnsi="Times New Roman"/>
          <w:sz w:val="24"/>
          <w:szCs w:val="24"/>
          <w:lang w:eastAsia="ru-RU"/>
        </w:rPr>
        <w:t>1.2.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Акту обследования ОСИ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паспорту доступности ОСИ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от «___» __</w:t>
      </w:r>
      <w:r>
        <w:rPr>
          <w:rFonts w:ascii="Times New Roman" w:hAnsi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hAnsi="Times New Roman"/>
          <w:sz w:val="24"/>
          <w:szCs w:val="24"/>
          <w:lang w:eastAsia="ru-RU"/>
        </w:rPr>
        <w:t>__ 20</w:t>
      </w:r>
      <w:r>
        <w:rPr>
          <w:rFonts w:ascii="Times New Roman" w:hAnsi="Times New Roman"/>
          <w:sz w:val="24"/>
          <w:szCs w:val="24"/>
          <w:lang w:eastAsia="ru-RU"/>
        </w:rPr>
        <w:t>17</w:t>
      </w:r>
      <w:r w:rsidRPr="00EE5DDC">
        <w:rPr>
          <w:rFonts w:ascii="Times New Roman" w:hAnsi="Times New Roman"/>
          <w:sz w:val="24"/>
          <w:szCs w:val="24"/>
          <w:lang w:eastAsia="ru-RU"/>
        </w:rPr>
        <w:t>_ г. № ______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Результаты обследования: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FD215D" w:rsidRDefault="00E5747D" w:rsidP="00EE5DD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hAnsi="Times New Roman"/>
          <w:b/>
          <w:sz w:val="24"/>
          <w:szCs w:val="24"/>
          <w:lang w:eastAsia="ru-RU"/>
        </w:rPr>
        <w:t xml:space="preserve">здание </w:t>
      </w:r>
      <w:r w:rsidRPr="00FD215D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140471, </w:t>
      </w:r>
      <w:r w:rsidRPr="00FD215D">
        <w:rPr>
          <w:rFonts w:ascii="Times New Roman" w:hAnsi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Наименование объекта, адрес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5747D" w:rsidRPr="00BC25F5" w:rsidTr="00EE5DDC">
        <w:tc>
          <w:tcPr>
            <w:tcW w:w="426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5747D" w:rsidRPr="00BC25F5" w:rsidTr="00EE5DDC">
        <w:tc>
          <w:tcPr>
            <w:tcW w:w="426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E5747D" w:rsidRPr="00EE5DDC" w:rsidRDefault="00E5747D" w:rsidP="00EE5DDC">
            <w:pPr>
              <w:spacing w:after="0" w:line="240" w:lineRule="auto"/>
              <w:ind w:right="-149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5747D" w:rsidRPr="00BC25F5" w:rsidTr="00C93FC4">
        <w:trPr>
          <w:trHeight w:val="804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</w:tcPr>
          <w:p w:rsidR="00E5747D" w:rsidRDefault="00E5747D" w:rsidP="00EE5D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</w:t>
            </w:r>
          </w:p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EE5DDC">
        <w:trPr>
          <w:trHeight w:val="707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</w:tcPr>
          <w:p w:rsidR="00E5747D" w:rsidRPr="00FD215D" w:rsidRDefault="00E5747D" w:rsidP="00FD215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D215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(С,Г,У)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5747D" w:rsidRPr="00BC25F5" w:rsidTr="00EE5DDC">
        <w:trPr>
          <w:trHeight w:val="703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E5747D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Отсутствие прорезиненной плитки, отсутствие </w:t>
            </w:r>
          </w:p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2126" w:type="dxa"/>
          </w:tcPr>
          <w:p w:rsidR="00E5747D" w:rsidRPr="00EE5DDC" w:rsidRDefault="00E5747D" w:rsidP="00494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EE5DDC">
        <w:trPr>
          <w:trHeight w:val="642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5747D" w:rsidRPr="00BC25F5" w:rsidTr="00EE5DDC">
        <w:trPr>
          <w:trHeight w:val="553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5747D" w:rsidRPr="00BC25F5" w:rsidTr="00EE5DDC">
        <w:trPr>
          <w:trHeight w:val="831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Отсутствие </w:t>
            </w: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</w:tcPr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Заключение по зоне: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4"/>
        <w:gridCol w:w="2365"/>
        <w:gridCol w:w="1075"/>
        <w:gridCol w:w="1029"/>
        <w:gridCol w:w="3750"/>
      </w:tblGrid>
      <w:tr w:rsidR="00E5747D" w:rsidRPr="00BC25F5" w:rsidTr="00EE5DDC">
        <w:trPr>
          <w:trHeight w:val="473"/>
        </w:trPr>
        <w:tc>
          <w:tcPr>
            <w:tcW w:w="2554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5747D" w:rsidRPr="00BC25F5" w:rsidTr="00EE5DDC">
        <w:trPr>
          <w:trHeight w:val="551"/>
        </w:trPr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rPr>
          <w:trHeight w:val="474"/>
        </w:trPr>
        <w:tc>
          <w:tcPr>
            <w:tcW w:w="2554" w:type="dxa"/>
          </w:tcPr>
          <w:p w:rsidR="00E5747D" w:rsidRPr="001E4EFB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Комментарий к заключению:___________</w:t>
      </w:r>
      <w:r>
        <w:rPr>
          <w:rFonts w:ascii="Times New Roman" w:hAnsi="Times New Roman"/>
          <w:sz w:val="24"/>
          <w:szCs w:val="24"/>
          <w:lang w:eastAsia="ru-RU"/>
        </w:rPr>
        <w:t xml:space="preserve"> ДЧ – И ( С,Г, У)</w:t>
      </w:r>
      <w:r w:rsidRPr="00EE5DDC">
        <w:rPr>
          <w:rFonts w:ascii="Times New Roman" w:hAnsi="Times New Roman"/>
          <w:sz w:val="24"/>
          <w:szCs w:val="24"/>
          <w:lang w:eastAsia="ru-RU"/>
        </w:rPr>
        <w:t>__</w:t>
      </w:r>
      <w:r>
        <w:rPr>
          <w:rFonts w:ascii="Times New Roman" w:hAnsi="Times New Roman"/>
          <w:sz w:val="24"/>
          <w:szCs w:val="24"/>
          <w:lang w:eastAsia="ru-RU"/>
        </w:rPr>
        <w:t>___________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br w:type="page"/>
        <w:t>Приложение 3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Акту обследования ОСИ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паспорту доступности ОСИ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от «___» __</w:t>
      </w:r>
      <w:r>
        <w:rPr>
          <w:rFonts w:ascii="Times New Roman" w:hAnsi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hAnsi="Times New Roman"/>
          <w:sz w:val="24"/>
          <w:szCs w:val="24"/>
          <w:lang w:eastAsia="ru-RU"/>
        </w:rPr>
        <w:t>__ 20_</w:t>
      </w:r>
      <w:r>
        <w:rPr>
          <w:rFonts w:ascii="Times New Roman" w:hAnsi="Times New Roman"/>
          <w:sz w:val="24"/>
          <w:szCs w:val="24"/>
          <w:lang w:eastAsia="ru-RU"/>
        </w:rPr>
        <w:t>17</w:t>
      </w:r>
      <w:r w:rsidRPr="00EE5DDC">
        <w:rPr>
          <w:rFonts w:ascii="Times New Roman" w:hAnsi="Times New Roman"/>
          <w:sz w:val="24"/>
          <w:szCs w:val="24"/>
          <w:lang w:eastAsia="ru-RU"/>
        </w:rPr>
        <w:t>_ г. № ______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Результаты обследования:</w:t>
      </w:r>
    </w:p>
    <w:p w:rsidR="00E5747D" w:rsidRPr="007D4B5A" w:rsidRDefault="00E5747D" w:rsidP="002C5A8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</w:t>
      </w:r>
      <w:r w:rsidRPr="007D4B5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140471, </w:t>
      </w:r>
      <w:r w:rsidRPr="007D4B5A">
        <w:rPr>
          <w:rFonts w:ascii="Times New Roman" w:hAnsi="Times New Roman"/>
          <w:b/>
          <w:sz w:val="24"/>
          <w:szCs w:val="24"/>
          <w:u w:val="single"/>
          <w:lang w:eastAsia="ru-RU"/>
        </w:rPr>
        <w:t>Московская область, Коломенский район,  пос. Проводник,  ул. Новая,  д.3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5747D" w:rsidRPr="00BC25F5" w:rsidTr="007D4B5A">
        <w:tc>
          <w:tcPr>
            <w:tcW w:w="426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4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5747D" w:rsidRPr="00BC25F5" w:rsidTr="007D4B5A">
        <w:tc>
          <w:tcPr>
            <w:tcW w:w="426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E5747D" w:rsidRPr="00EE5DDC" w:rsidRDefault="00E5747D" w:rsidP="00EE5DDC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5747D" w:rsidRPr="00BC25F5" w:rsidTr="007D4B5A">
        <w:trPr>
          <w:trHeight w:val="112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</w:tcPr>
          <w:p w:rsidR="00E5747D" w:rsidRPr="00EE5DDC" w:rsidRDefault="00E5747D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</w:tcPr>
          <w:p w:rsidR="00E5747D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5747D" w:rsidRPr="00EE5DDC" w:rsidRDefault="00E5747D" w:rsidP="00494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(С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7D4B5A">
        <w:trPr>
          <w:trHeight w:val="844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</w:tcPr>
          <w:p w:rsidR="00E5747D" w:rsidRPr="00EE5DDC" w:rsidRDefault="00E5747D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</w:tcPr>
          <w:p w:rsidR="00E5747D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7D4B5A">
        <w:trPr>
          <w:trHeight w:val="829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7D" w:rsidRPr="00EE5DDC" w:rsidRDefault="00E5747D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</w:tcPr>
          <w:p w:rsidR="00E5747D" w:rsidRPr="00EE5DDC" w:rsidRDefault="00E5747D" w:rsidP="007D4B5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</w:tcPr>
          <w:p w:rsidR="00E5747D" w:rsidRPr="00EE5DDC" w:rsidRDefault="00E5747D" w:rsidP="007D4B5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5747D" w:rsidRPr="00BC25F5" w:rsidTr="007D4B5A">
        <w:trPr>
          <w:trHeight w:val="699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7D" w:rsidRPr="00EE5DDC" w:rsidRDefault="00E5747D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</w:tcPr>
          <w:p w:rsidR="00E5747D" w:rsidRPr="00EE5DDC" w:rsidRDefault="00E5747D" w:rsidP="007D4B5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5747D" w:rsidRPr="00BC25F5" w:rsidTr="007D4B5A">
        <w:trPr>
          <w:trHeight w:val="638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7D" w:rsidRPr="00EE5DDC" w:rsidRDefault="00E5747D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тактильных пиктограмм, контрастной маркировки  дверных проемов</w:t>
            </w:r>
          </w:p>
        </w:tc>
        <w:tc>
          <w:tcPr>
            <w:tcW w:w="2126" w:type="dxa"/>
          </w:tcPr>
          <w:p w:rsidR="00E5747D" w:rsidRPr="00764729" w:rsidRDefault="00E5747D" w:rsidP="00764729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5747D" w:rsidRPr="00EE5DDC" w:rsidRDefault="00E5747D" w:rsidP="006F26C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7D4B5A">
        <w:trPr>
          <w:trHeight w:val="846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7D" w:rsidRPr="00EE5DDC" w:rsidRDefault="00E5747D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</w:tcPr>
          <w:p w:rsidR="00E5747D" w:rsidRPr="00764729" w:rsidRDefault="00E5747D" w:rsidP="00764729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5747D" w:rsidRPr="00EE5DDC" w:rsidRDefault="00E5747D" w:rsidP="006F26C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7D4B5A">
        <w:trPr>
          <w:trHeight w:val="703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E5747D" w:rsidRPr="00764729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Отсутствие </w:t>
            </w:r>
            <w:r w:rsidRPr="001E4EFB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</w:tcPr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</w:tbl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Заключение по зоне: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4"/>
        <w:gridCol w:w="2365"/>
        <w:gridCol w:w="1075"/>
        <w:gridCol w:w="1029"/>
        <w:gridCol w:w="3750"/>
      </w:tblGrid>
      <w:tr w:rsidR="00E5747D" w:rsidRPr="00BC25F5" w:rsidTr="00EE5DDC">
        <w:trPr>
          <w:trHeight w:val="473"/>
        </w:trPr>
        <w:tc>
          <w:tcPr>
            <w:tcW w:w="2554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5747D" w:rsidRPr="00BC25F5" w:rsidTr="00EE5DDC">
        <w:trPr>
          <w:trHeight w:val="551"/>
        </w:trPr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rPr>
          <w:trHeight w:val="447"/>
        </w:trPr>
        <w:tc>
          <w:tcPr>
            <w:tcW w:w="2554" w:type="dxa"/>
          </w:tcPr>
          <w:p w:rsidR="00E5747D" w:rsidRPr="00764729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5747D" w:rsidRPr="00764729" w:rsidRDefault="00E5747D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5747D" w:rsidRPr="00EE5DDC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Комментарий к заключению: ____________</w:t>
      </w:r>
      <w:r>
        <w:rPr>
          <w:rFonts w:ascii="Times New Roman" w:hAnsi="Times New Roman"/>
          <w:sz w:val="24"/>
          <w:szCs w:val="24"/>
          <w:lang w:eastAsia="ru-RU"/>
        </w:rPr>
        <w:t>ДЧ – И ( С, Г, У)_____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:rsidR="00E5747D" w:rsidRPr="00EE5DDC" w:rsidRDefault="00E5747D" w:rsidP="007112A8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E5747D" w:rsidRPr="00EE5DDC" w:rsidRDefault="00E5747D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4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Акту обследования ОСИ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 паспорту доступности ОСИ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от «___» _</w:t>
      </w:r>
      <w:r>
        <w:rPr>
          <w:rFonts w:ascii="Times New Roman" w:hAnsi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hAnsi="Times New Roman"/>
          <w:sz w:val="24"/>
          <w:szCs w:val="24"/>
          <w:lang w:eastAsia="ru-RU"/>
        </w:rPr>
        <w:t>_ 20___ г. № ___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Результаты обследования:</w:t>
      </w: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5747D" w:rsidRPr="007D4B5A" w:rsidRDefault="00E5747D" w:rsidP="002C5A8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6. Системы информации на объекте </w:t>
      </w:r>
      <w:r w:rsidRPr="007D4B5A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Светлячок»,140471, Московская область, Коломенский район,  пос. Проводник,  ул. Новая,  д.3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5747D" w:rsidRPr="00BC25F5" w:rsidTr="00EE5DDC">
        <w:tc>
          <w:tcPr>
            <w:tcW w:w="426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5747D" w:rsidRPr="00BC25F5" w:rsidTr="00EE5DDC">
        <w:tc>
          <w:tcPr>
            <w:tcW w:w="426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E5747D" w:rsidRPr="00EE5DDC" w:rsidRDefault="00E5747D" w:rsidP="00EE5DD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5747D" w:rsidRPr="00BC25F5" w:rsidTr="00EE5DDC">
        <w:trPr>
          <w:trHeight w:val="1048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5747D" w:rsidRPr="00EE5DDC" w:rsidRDefault="00E5747D" w:rsidP="007112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Отсутствие табличек с шрифтом Брайля </w:t>
            </w:r>
          </w:p>
        </w:tc>
        <w:tc>
          <w:tcPr>
            <w:tcW w:w="2126" w:type="dxa"/>
          </w:tcPr>
          <w:p w:rsidR="00E5747D" w:rsidRPr="007112A8" w:rsidRDefault="00E5747D" w:rsidP="007112A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</w:tcPr>
          <w:p w:rsidR="00E5747D" w:rsidRPr="00EE5DDC" w:rsidRDefault="00E5747D" w:rsidP="007112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EE5DDC">
        <w:trPr>
          <w:trHeight w:val="1124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</w:tcPr>
          <w:p w:rsidR="00E5747D" w:rsidRPr="007112A8" w:rsidRDefault="00E5747D" w:rsidP="007112A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5747D" w:rsidRPr="00BC25F5" w:rsidTr="00EE5DDC">
        <w:trPr>
          <w:trHeight w:val="1122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</w:tcPr>
          <w:p w:rsidR="00E5747D" w:rsidRPr="007112A8" w:rsidRDefault="00E5747D" w:rsidP="007112A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</w:tcPr>
          <w:p w:rsidR="00E5747D" w:rsidRPr="00EE5DDC" w:rsidRDefault="00E5747D" w:rsidP="007112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5747D" w:rsidRPr="00BC25F5" w:rsidTr="00EE5DDC">
        <w:trPr>
          <w:trHeight w:val="982"/>
        </w:trPr>
        <w:tc>
          <w:tcPr>
            <w:tcW w:w="426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E5747D" w:rsidRPr="00764729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5747D" w:rsidRPr="00EE5DDC" w:rsidRDefault="00E5747D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5747D" w:rsidRPr="00EE5DDC" w:rsidRDefault="00E5747D" w:rsidP="00EE5DD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</w:tcPr>
          <w:p w:rsidR="00E5747D" w:rsidRPr="007112A8" w:rsidRDefault="00E5747D" w:rsidP="007112A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5747D" w:rsidRPr="00EE5DDC" w:rsidRDefault="00E5747D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</w:tcPr>
          <w:p w:rsidR="00E5747D" w:rsidRPr="00EE5DDC" w:rsidRDefault="00E5747D" w:rsidP="007D4B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</w:tcPr>
          <w:p w:rsidR="00E5747D" w:rsidRPr="00EE5DDC" w:rsidRDefault="00E5747D" w:rsidP="007D4B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Заключение по зоне: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4"/>
        <w:gridCol w:w="2365"/>
        <w:gridCol w:w="1075"/>
        <w:gridCol w:w="1029"/>
        <w:gridCol w:w="3750"/>
      </w:tblGrid>
      <w:tr w:rsidR="00E5747D" w:rsidRPr="00BC25F5" w:rsidTr="00EE5DDC">
        <w:trPr>
          <w:trHeight w:val="473"/>
        </w:trPr>
        <w:tc>
          <w:tcPr>
            <w:tcW w:w="2554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5747D" w:rsidRPr="00BC25F5" w:rsidTr="00EE5DDC">
        <w:trPr>
          <w:trHeight w:val="551"/>
        </w:trPr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EE5DDC">
        <w:trPr>
          <w:trHeight w:val="395"/>
        </w:trPr>
        <w:tc>
          <w:tcPr>
            <w:tcW w:w="2554" w:type="dxa"/>
          </w:tcPr>
          <w:p w:rsidR="00E5747D" w:rsidRPr="00764729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5747D" w:rsidRPr="00EE5DDC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5747D" w:rsidRPr="00764729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5747D" w:rsidRPr="00EE5DDC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</w:tcPr>
          <w:p w:rsidR="00E5747D" w:rsidRPr="00EE5DDC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E5747D" w:rsidRPr="00EE5DDC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</w:tcPr>
          <w:p w:rsidR="00E5747D" w:rsidRPr="00EE5DDC" w:rsidRDefault="00E5747D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 ремонт, Индивидуальное решение с ТСР</w:t>
            </w:r>
          </w:p>
        </w:tc>
      </w:tr>
    </w:tbl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Комментарий к заключению:__________</w:t>
      </w:r>
      <w:r>
        <w:rPr>
          <w:rFonts w:ascii="Times New Roman" w:hAnsi="Times New Roman"/>
          <w:sz w:val="24"/>
          <w:szCs w:val="24"/>
          <w:lang w:eastAsia="ru-RU"/>
        </w:rPr>
        <w:t xml:space="preserve"> ДЧ – И ( С, Г, У)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E5747D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Приложение 5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E5747D" w:rsidRPr="00D967F9" w:rsidRDefault="00E5747D" w:rsidP="002C5A8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на территории </w:t>
      </w:r>
      <w:r w:rsidRPr="00D967F9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                   140 471, Московская область, Коломенский район, пос. Проводник,  ул. Новая,  д.3</w:t>
      </w:r>
    </w:p>
    <w:p w:rsidR="00E5747D" w:rsidRPr="00D967F9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lang w:eastAsia="ru-RU"/>
        </w:rPr>
        <w:t xml:space="preserve"> на ___2017____год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5747D" w:rsidRPr="00BC25F5" w:rsidTr="00D967F9">
        <w:trPr>
          <w:trHeight w:val="360"/>
        </w:trPr>
        <w:tc>
          <w:tcPr>
            <w:tcW w:w="523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5747D" w:rsidRPr="00BC25F5" w:rsidTr="00D967F9">
        <w:trPr>
          <w:trHeight w:val="148"/>
        </w:trPr>
        <w:tc>
          <w:tcPr>
            <w:tcW w:w="523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</w:tcPr>
          <w:p w:rsidR="00E5747D" w:rsidRPr="00EE5DDC" w:rsidRDefault="00E5747D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D967F9">
        <w:trPr>
          <w:trHeight w:val="277"/>
        </w:trPr>
        <w:tc>
          <w:tcPr>
            <w:tcW w:w="52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</w:tcPr>
          <w:p w:rsidR="00E5747D" w:rsidRPr="00EE5DDC" w:rsidRDefault="00E5747D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E5747D" w:rsidRPr="00BC25F5" w:rsidTr="00D967F9">
        <w:trPr>
          <w:trHeight w:val="2245"/>
        </w:trPr>
        <w:tc>
          <w:tcPr>
            <w:tcW w:w="52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E5747D" w:rsidRPr="002C5A8C" w:rsidRDefault="00E5747D" w:rsidP="002C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дошкольное образовательное учреждение «Центр развития ребенка – детский сад № 19 « Светлячок» </w:t>
            </w:r>
          </w:p>
          <w:p w:rsidR="00E5747D" w:rsidRPr="002C5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</w:tcPr>
          <w:p w:rsidR="00E5747D" w:rsidRPr="002C5A8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140 471, </w:t>
            </w:r>
            <w:r w:rsidRPr="002C5A8C">
              <w:rPr>
                <w:rFonts w:ascii="Times New Roman" w:hAnsi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1525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1524" w:type="dxa"/>
          </w:tcPr>
          <w:p w:rsidR="00E5747D" w:rsidRPr="00EE5DDC" w:rsidRDefault="00E5747D" w:rsidP="002C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1942" w:type="dxa"/>
          </w:tcPr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hAnsi="Times New Roman"/>
                <w:sz w:val="24"/>
                <w:szCs w:val="24"/>
                <w:lang w:eastAsia="ru-RU"/>
              </w:rPr>
              <w:t>ДЧ-И 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Резчикова Н.В.</w:t>
            </w:r>
          </w:p>
        </w:tc>
        <w:tc>
          <w:tcPr>
            <w:tcW w:w="918" w:type="dxa"/>
          </w:tcPr>
          <w:p w:rsidR="00E5747D" w:rsidRPr="00EE5DDC" w:rsidRDefault="00E5747D" w:rsidP="00962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10.02.2017</w:t>
            </w:r>
          </w:p>
        </w:tc>
      </w:tr>
      <w:tr w:rsidR="00E5747D" w:rsidRPr="00BC25F5" w:rsidTr="00D967F9">
        <w:trPr>
          <w:trHeight w:val="292"/>
        </w:trPr>
        <w:tc>
          <w:tcPr>
            <w:tcW w:w="523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Примечание:структура (разделы) адресной программы (плана) формируются аналогично структуре Реестра ОСИ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ТР – текущий ремонт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Стр. – строительство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КР – капитальный ремонт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Рек – реконструкция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5747D" w:rsidRPr="00EE5DDC" w:rsidRDefault="00E5747D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tabs>
          <w:tab w:val="left" w:pos="5529"/>
        </w:tabs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E5747D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6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ОТЧЕТ О ВЫПОЛНЕНИИ</w:t>
      </w:r>
    </w:p>
    <w:p w:rsidR="00E5747D" w:rsidRPr="00EE5DDC" w:rsidRDefault="00E5747D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E5747D" w:rsidRDefault="00E5747D" w:rsidP="00D967F9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E5747D" w:rsidRDefault="00E5747D" w:rsidP="00D967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</w:p>
    <w:p w:rsidR="00E5747D" w:rsidRPr="00EE5DDC" w:rsidRDefault="00E5747D" w:rsidP="00D967F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u w:val="single"/>
          <w:lang w:eastAsia="ru-RU"/>
        </w:rPr>
        <w:t>140 471, Московская область, Коломенский район, пос. Проводник,  ул. Новая,  д.3</w:t>
      </w:r>
      <w:r w:rsidRPr="00EE5DDC">
        <w:rPr>
          <w:rFonts w:ascii="Times New Roman" w:hAnsi="Times New Roman"/>
          <w:sz w:val="24"/>
          <w:szCs w:val="24"/>
          <w:lang w:eastAsia="ru-RU"/>
        </w:rPr>
        <w:t>_ за _</w:t>
      </w:r>
      <w:r w:rsidRPr="00D967F9">
        <w:rPr>
          <w:rFonts w:ascii="Times New Roman" w:hAnsi="Times New Roman"/>
          <w:b/>
          <w:sz w:val="24"/>
          <w:szCs w:val="24"/>
          <w:lang w:eastAsia="ru-RU"/>
        </w:rPr>
        <w:t>2016</w:t>
      </w:r>
      <w:r w:rsidRPr="00EE5DDC">
        <w:rPr>
          <w:rFonts w:ascii="Times New Roman" w:hAnsi="Times New Roman"/>
          <w:sz w:val="24"/>
          <w:szCs w:val="24"/>
          <w:lang w:eastAsia="ru-RU"/>
        </w:rPr>
        <w:t>_год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5747D" w:rsidRPr="00BC25F5" w:rsidTr="00D967F9">
        <w:trPr>
          <w:trHeight w:val="382"/>
        </w:trPr>
        <w:tc>
          <w:tcPr>
            <w:tcW w:w="400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объекта и название организациирасположенной на объекте</w:t>
            </w:r>
          </w:p>
        </w:tc>
        <w:tc>
          <w:tcPr>
            <w:tcW w:w="1701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5747D" w:rsidRPr="00BC25F5" w:rsidTr="00D967F9">
        <w:trPr>
          <w:trHeight w:val="156"/>
        </w:trPr>
        <w:tc>
          <w:tcPr>
            <w:tcW w:w="400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Объем, тыс.руб.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E5747D" w:rsidRPr="00EE5DDC" w:rsidRDefault="00E5747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D967F9">
        <w:trPr>
          <w:trHeight w:val="330"/>
        </w:trPr>
        <w:tc>
          <w:tcPr>
            <w:tcW w:w="400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E5747D" w:rsidRPr="00EE5DDC" w:rsidRDefault="00E5747D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E5747D" w:rsidRPr="00BC25F5" w:rsidTr="00D967F9">
        <w:trPr>
          <w:trHeight w:val="294"/>
        </w:trPr>
        <w:tc>
          <w:tcPr>
            <w:tcW w:w="40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E5747D" w:rsidRPr="002C5A8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 № 19 « Светлячок»</w:t>
            </w:r>
          </w:p>
          <w:p w:rsidR="00E5747D" w:rsidRPr="002C5A8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5747D" w:rsidRPr="002C5A8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140471, </w:t>
            </w:r>
            <w:r w:rsidRPr="002C5A8C">
              <w:rPr>
                <w:rFonts w:ascii="Times New Roman" w:hAnsi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608" w:type="dxa"/>
          </w:tcPr>
          <w:p w:rsidR="00E5747D" w:rsidRPr="00EE5DDC" w:rsidRDefault="00E5747D" w:rsidP="00D967F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766" w:type="dxa"/>
          </w:tcPr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</w:tcPr>
          <w:p w:rsidR="00E5747D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ДЧ-И</w:t>
            </w:r>
          </w:p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</w:tcPr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</w:tcPr>
          <w:p w:rsidR="00E5747D" w:rsidRPr="00EE5DDC" w:rsidRDefault="00E5747D" w:rsidP="00D96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747D" w:rsidRPr="00BC25F5" w:rsidTr="00D967F9">
        <w:trPr>
          <w:trHeight w:val="310"/>
        </w:trPr>
        <w:tc>
          <w:tcPr>
            <w:tcW w:w="400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747D" w:rsidRPr="00EE5DDC" w:rsidRDefault="00E5747D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______________________________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5747D" w:rsidRPr="00EE5DDC" w:rsidRDefault="00E5747D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7</w:t>
      </w: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07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460.5pt;height:602.25pt;visibility:visible">
            <v:imagedata r:id="rId6" o:title=""/>
          </v:shape>
        </w:pict>
      </w: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lang w:eastAsia="ru-RU"/>
        </w:rPr>
        <w:t>ФОТО № 1</w:t>
      </w: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07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7" type="#_x0000_t75" style="width:460.5pt;height:633.75pt;visibility:visible">
            <v:imagedata r:id="rId7" o:title=""/>
          </v:shape>
        </w:pict>
      </w: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lang w:eastAsia="ru-RU"/>
        </w:rPr>
        <w:t>ФОТО № 2</w:t>
      </w: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Default="00E5747D" w:rsidP="00F576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5747D" w:rsidRPr="00EE5DDC" w:rsidRDefault="00E5747D" w:rsidP="00F5760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07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8" type="#_x0000_t75" style="width:468.75pt;height:645pt;visibility:visible">
            <v:imagedata r:id="rId8" o:title=""/>
          </v:shape>
        </w:pict>
      </w:r>
    </w:p>
    <w:p w:rsidR="00E5747D" w:rsidRPr="00D967F9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lang w:eastAsia="ru-RU"/>
        </w:rPr>
        <w:t>ФОТО № 3</w:t>
      </w: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90525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07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9" type="#_x0000_t75" style="width:467.25pt;height:625.5pt;visibility:visible">
            <v:imagedata r:id="rId9" o:title=""/>
          </v:shape>
        </w:pict>
      </w:r>
    </w:p>
    <w:p w:rsidR="00E5747D" w:rsidRPr="00D967F9" w:rsidRDefault="00E5747D" w:rsidP="0090525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lang w:eastAsia="ru-RU"/>
        </w:rPr>
        <w:t>ФОТО № 4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054209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hAnsi="Times New Roman"/>
          <w:b/>
          <w:sz w:val="24"/>
          <w:szCs w:val="24"/>
          <w:u w:val="single"/>
          <w:lang w:eastAsia="ru-RU"/>
        </w:rPr>
        <w:t>ФОТО № 5</w:t>
      </w:r>
    </w:p>
    <w:p w:rsidR="00E5747D" w:rsidRPr="00D967F9" w:rsidRDefault="00E5747D" w:rsidP="00D967F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lang w:eastAsia="ru-RU"/>
        </w:rPr>
        <w:t>ПЛАН 1 ЭТАЖА</w:t>
      </w: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5" o:spid="_x0000_i1030" type="#_x0000_t75" style="width:506.25pt;height:631.5pt;visibility:visible">
            <v:imagedata r:id="rId10" o:title=""/>
          </v:shape>
        </w:pict>
      </w: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054209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hAnsi="Times New Roman"/>
          <w:b/>
          <w:sz w:val="24"/>
          <w:szCs w:val="24"/>
          <w:u w:val="single"/>
          <w:lang w:eastAsia="ru-RU"/>
        </w:rPr>
        <w:t>ФОТО № 6</w:t>
      </w:r>
    </w:p>
    <w:p w:rsidR="00E5747D" w:rsidRPr="00D967F9" w:rsidRDefault="00E5747D" w:rsidP="00D967F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967F9">
        <w:rPr>
          <w:rFonts w:ascii="Times New Roman" w:hAnsi="Times New Roman"/>
          <w:b/>
          <w:sz w:val="24"/>
          <w:szCs w:val="24"/>
          <w:lang w:eastAsia="ru-RU"/>
        </w:rPr>
        <w:t>ПЛАН 2 ЭТАЖА</w: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07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1" type="#_x0000_t75" style="width:506.25pt;height:622.5pt;visibility:visible">
            <v:imagedata r:id="rId11" o:title=""/>
          </v:shape>
        </w:pict>
      </w: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Pr="00EE5DDC" w:rsidRDefault="00E5747D" w:rsidP="00EE5DDC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5747D" w:rsidRDefault="00E5747D" w:rsidP="00054209">
      <w:pPr>
        <w:jc w:val="right"/>
        <w:rPr>
          <w:rFonts w:ascii="Times New Roman" w:hAnsi="Times New Roman"/>
          <w:b/>
          <w:sz w:val="24"/>
          <w:szCs w:val="24"/>
        </w:rPr>
      </w:pPr>
    </w:p>
    <w:p w:rsidR="00E5747D" w:rsidRPr="00054209" w:rsidRDefault="00E5747D" w:rsidP="00054209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054209">
        <w:rPr>
          <w:rFonts w:ascii="Times New Roman" w:hAnsi="Times New Roman"/>
          <w:b/>
          <w:sz w:val="24"/>
          <w:szCs w:val="24"/>
          <w:u w:val="single"/>
        </w:rPr>
        <w:t xml:space="preserve">ФОТО № </w:t>
      </w:r>
      <w:r>
        <w:rPr>
          <w:rFonts w:ascii="Times New Roman" w:hAnsi="Times New Roman"/>
          <w:b/>
          <w:sz w:val="24"/>
          <w:szCs w:val="24"/>
          <w:u w:val="single"/>
        </w:rPr>
        <w:t>7</w:t>
      </w:r>
    </w:p>
    <w:p w:rsidR="00E5747D" w:rsidRDefault="00E5747D" w:rsidP="00054209">
      <w:pPr>
        <w:jc w:val="center"/>
        <w:rPr>
          <w:rFonts w:ascii="Times New Roman" w:hAnsi="Times New Roman"/>
          <w:b/>
          <w:sz w:val="24"/>
          <w:szCs w:val="24"/>
        </w:rPr>
      </w:pPr>
      <w:r w:rsidRPr="00054209">
        <w:rPr>
          <w:rFonts w:ascii="Times New Roman" w:hAnsi="Times New Roman"/>
          <w:b/>
          <w:sz w:val="24"/>
          <w:szCs w:val="24"/>
        </w:rPr>
        <w:t>ПЛАН УЧАСТКА</w:t>
      </w:r>
    </w:p>
    <w:p w:rsidR="00E5747D" w:rsidRPr="00054209" w:rsidRDefault="00E5747D" w:rsidP="00054209">
      <w:pPr>
        <w:jc w:val="center"/>
        <w:rPr>
          <w:rFonts w:ascii="Times New Roman" w:hAnsi="Times New Roman"/>
          <w:b/>
          <w:sz w:val="24"/>
          <w:szCs w:val="24"/>
        </w:rPr>
      </w:pPr>
      <w:r w:rsidRPr="004F0785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7" o:spid="_x0000_i1032" type="#_x0000_t75" style="width:506.25pt;height:639.75pt;visibility:visible">
            <v:imagedata r:id="rId12" o:title=""/>
          </v:shape>
        </w:pict>
      </w:r>
    </w:p>
    <w:sectPr w:rsidR="00E5747D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DDC"/>
    <w:rsid w:val="0000123A"/>
    <w:rsid w:val="00001F1A"/>
    <w:rsid w:val="00010961"/>
    <w:rsid w:val="00050F90"/>
    <w:rsid w:val="00054209"/>
    <w:rsid w:val="00082703"/>
    <w:rsid w:val="00084D68"/>
    <w:rsid w:val="000E36C0"/>
    <w:rsid w:val="0011613C"/>
    <w:rsid w:val="00121A8C"/>
    <w:rsid w:val="00180451"/>
    <w:rsid w:val="001A27C1"/>
    <w:rsid w:val="001E4EFB"/>
    <w:rsid w:val="00206938"/>
    <w:rsid w:val="00253126"/>
    <w:rsid w:val="002C25F2"/>
    <w:rsid w:val="002C5A8C"/>
    <w:rsid w:val="00303E83"/>
    <w:rsid w:val="003850E4"/>
    <w:rsid w:val="003975F9"/>
    <w:rsid w:val="003B4249"/>
    <w:rsid w:val="00492791"/>
    <w:rsid w:val="00494FC5"/>
    <w:rsid w:val="00496897"/>
    <w:rsid w:val="004F0785"/>
    <w:rsid w:val="0052663C"/>
    <w:rsid w:val="005601B6"/>
    <w:rsid w:val="00576FA8"/>
    <w:rsid w:val="00675EC4"/>
    <w:rsid w:val="006802C2"/>
    <w:rsid w:val="00682AD6"/>
    <w:rsid w:val="00694D2C"/>
    <w:rsid w:val="00695959"/>
    <w:rsid w:val="006D19AC"/>
    <w:rsid w:val="006D23A3"/>
    <w:rsid w:val="006E02F5"/>
    <w:rsid w:val="006F26C4"/>
    <w:rsid w:val="007112A8"/>
    <w:rsid w:val="00740DF2"/>
    <w:rsid w:val="00764729"/>
    <w:rsid w:val="00766E9B"/>
    <w:rsid w:val="00772784"/>
    <w:rsid w:val="007A48F5"/>
    <w:rsid w:val="007D4B5A"/>
    <w:rsid w:val="0086245E"/>
    <w:rsid w:val="00876C88"/>
    <w:rsid w:val="00897FD7"/>
    <w:rsid w:val="00905254"/>
    <w:rsid w:val="00953C0F"/>
    <w:rsid w:val="00955B57"/>
    <w:rsid w:val="00962EC5"/>
    <w:rsid w:val="00A01802"/>
    <w:rsid w:val="00A23A8B"/>
    <w:rsid w:val="00A2633D"/>
    <w:rsid w:val="00A423EE"/>
    <w:rsid w:val="00A90F1F"/>
    <w:rsid w:val="00B034DA"/>
    <w:rsid w:val="00B1315F"/>
    <w:rsid w:val="00B146BD"/>
    <w:rsid w:val="00B153EA"/>
    <w:rsid w:val="00B71D18"/>
    <w:rsid w:val="00B867E7"/>
    <w:rsid w:val="00B902B0"/>
    <w:rsid w:val="00BA3889"/>
    <w:rsid w:val="00BB7B06"/>
    <w:rsid w:val="00BC25F5"/>
    <w:rsid w:val="00BE1D05"/>
    <w:rsid w:val="00C201F8"/>
    <w:rsid w:val="00C93FC4"/>
    <w:rsid w:val="00CB120F"/>
    <w:rsid w:val="00CB28A3"/>
    <w:rsid w:val="00CF6651"/>
    <w:rsid w:val="00D967F9"/>
    <w:rsid w:val="00DB4778"/>
    <w:rsid w:val="00DF2FD1"/>
    <w:rsid w:val="00E54762"/>
    <w:rsid w:val="00E5747D"/>
    <w:rsid w:val="00EB6E4A"/>
    <w:rsid w:val="00ED44BD"/>
    <w:rsid w:val="00EE5DDC"/>
    <w:rsid w:val="00F0679E"/>
    <w:rsid w:val="00F35253"/>
    <w:rsid w:val="00F4185F"/>
    <w:rsid w:val="00F57602"/>
    <w:rsid w:val="00FD2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27C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i/>
      <w:color w:val="000000"/>
      <w:sz w:val="20"/>
      <w:szCs w:val="20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E5DD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E5DDC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E5DDC"/>
    <w:rPr>
      <w:rFonts w:ascii="Arial" w:hAnsi="Arial" w:cs="Times New Roman"/>
      <w:sz w:val="20"/>
      <w:szCs w:val="20"/>
      <w:lang w:val="en-GB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E5DDC"/>
    <w:rPr>
      <w:rFonts w:ascii="MinioMM_367 RG 585 NO 11 OP" w:hAnsi="MinioMM_367 RG 585 NO 11 OP" w:cs="Times New Roman"/>
      <w:b/>
      <w:sz w:val="20"/>
      <w:szCs w:val="20"/>
      <w:lang w:val="en-GB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E5DDC"/>
    <w:rPr>
      <w:rFonts w:ascii="MinioMM_367 RG 585 NO 11 OP" w:hAnsi="MinioMM_367 RG 585 NO 11 OP" w:cs="Times New Roman"/>
      <w:sz w:val="20"/>
      <w:szCs w:val="20"/>
      <w:lang w:val="en-GB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E5DDC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E5DDC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E5DDC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character" w:styleId="Hyperlink">
    <w:name w:val="Hyperlink"/>
    <w:basedOn w:val="DefaultParagraphFont"/>
    <w:uiPriority w:val="99"/>
    <w:semiHidden/>
    <w:rsid w:val="00EE5DD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E5DDC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EE5DDC"/>
    <w:rPr>
      <w:rFonts w:ascii="Times New Roman" w:hAnsi="Times New Roman" w:cs="Times New Roman"/>
      <w:i/>
    </w:rPr>
  </w:style>
  <w:style w:type="paragraph" w:styleId="HTMLPreformatted">
    <w:name w:val="HTML Preformatted"/>
    <w:basedOn w:val="Normal"/>
    <w:link w:val="HTMLPreformattedChar"/>
    <w:uiPriority w:val="99"/>
    <w:semiHidden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E5DDC"/>
    <w:rPr>
      <w:rFonts w:ascii="Courier New" w:hAnsi="Courier New" w:cs="Courier New"/>
      <w:sz w:val="20"/>
      <w:szCs w:val="20"/>
      <w:lang w:eastAsia="ru-RU"/>
    </w:rPr>
  </w:style>
  <w:style w:type="paragraph" w:styleId="NormalWeb">
    <w:name w:val="Normal (Web)"/>
    <w:basedOn w:val="Normal"/>
    <w:uiPriority w:val="99"/>
    <w:semiHidden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noteTextChar">
    <w:name w:val="Footnote Text Char"/>
    <w:aliases w:val="Footnote Text ICF Char"/>
    <w:link w:val="FootnoteText"/>
    <w:uiPriority w:val="99"/>
    <w:semiHidden/>
    <w:locked/>
    <w:rsid w:val="00EE5DDC"/>
    <w:rPr>
      <w:sz w:val="16"/>
      <w:lang w:val="en-GB"/>
    </w:rPr>
  </w:style>
  <w:style w:type="paragraph" w:styleId="FootnoteText">
    <w:name w:val="footnote text"/>
    <w:aliases w:val="Footnote Text ICF"/>
    <w:basedOn w:val="Normal"/>
    <w:link w:val="FootnoteTextChar"/>
    <w:uiPriority w:val="99"/>
    <w:semiHidden/>
    <w:rsid w:val="00EE5DDC"/>
    <w:pPr>
      <w:spacing w:before="200" w:after="0" w:line="240" w:lineRule="auto"/>
    </w:pPr>
    <w:rPr>
      <w:sz w:val="16"/>
      <w:szCs w:val="20"/>
      <w:lang w:val="en-GB" w:eastAsia="ru-RU"/>
    </w:rPr>
  </w:style>
  <w:style w:type="character" w:customStyle="1" w:styleId="FootnoteTextChar1">
    <w:name w:val="Footnote Text Char1"/>
    <w:aliases w:val="Footnote Text ICF Char1"/>
    <w:basedOn w:val="DefaultParagraphFont"/>
    <w:link w:val="FootnoteText"/>
    <w:uiPriority w:val="99"/>
    <w:semiHidden/>
    <w:locked/>
    <w:rsid w:val="00B1315F"/>
    <w:rPr>
      <w:rFonts w:cs="Times New Roman"/>
      <w:sz w:val="20"/>
      <w:szCs w:val="20"/>
      <w:lang w:eastAsia="en-US"/>
    </w:rPr>
  </w:style>
  <w:style w:type="character" w:customStyle="1" w:styleId="1">
    <w:name w:val="Текст сноски Знак1"/>
    <w:aliases w:val="Footnote Text ICF Знак1"/>
    <w:basedOn w:val="DefaultParagraphFont"/>
    <w:uiPriority w:val="99"/>
    <w:semiHidden/>
    <w:rsid w:val="00EE5DDC"/>
    <w:rPr>
      <w:rFonts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EE5DDC"/>
    <w:pPr>
      <w:spacing w:after="0" w:line="240" w:lineRule="auto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E5DDC"/>
    <w:rPr>
      <w:rFonts w:ascii="MinioMM_367 RG 585 NO 11 OP" w:hAnsi="MinioMM_367 RG 585 NO 11 OP" w:cs="Times New Roman"/>
      <w:sz w:val="20"/>
      <w:szCs w:val="20"/>
      <w:lang w:val="en-GB" w:eastAsia="ru-RU"/>
    </w:rPr>
  </w:style>
  <w:style w:type="paragraph" w:styleId="Header">
    <w:name w:val="header"/>
    <w:basedOn w:val="Normal"/>
    <w:link w:val="HeaderChar"/>
    <w:uiPriority w:val="99"/>
    <w:semiHidden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5DDC"/>
    <w:rPr>
      <w:rFonts w:ascii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semiHidden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E5DDC"/>
    <w:rPr>
      <w:rFonts w:ascii="Times New Roman" w:hAnsi="Times New Roman" w:cs="Times New Roman"/>
      <w:sz w:val="26"/>
      <w:szCs w:val="26"/>
    </w:rPr>
  </w:style>
  <w:style w:type="paragraph" w:styleId="Caption">
    <w:name w:val="caption"/>
    <w:basedOn w:val="Normal"/>
    <w:next w:val="Normal"/>
    <w:uiPriority w:val="99"/>
    <w:qFormat/>
    <w:rsid w:val="00EE5DDC"/>
    <w:pPr>
      <w:spacing w:line="240" w:lineRule="auto"/>
      <w:jc w:val="center"/>
    </w:pPr>
    <w:rPr>
      <w:rFonts w:ascii="Times New Roman" w:hAnsi="Times New Roman"/>
      <w:b/>
      <w:bCs/>
      <w:color w:val="4F81BD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rsid w:val="00EE5DDC"/>
    <w:pPr>
      <w:spacing w:after="0" w:line="360" w:lineRule="auto"/>
      <w:ind w:firstLine="851"/>
      <w:jc w:val="both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EE5DDC"/>
    <w:rPr>
      <w:rFonts w:ascii="Times New Roman" w:hAnsi="Times New Roman" w:cs="Times New Roman"/>
      <w:sz w:val="20"/>
      <w:szCs w:val="20"/>
    </w:rPr>
  </w:style>
  <w:style w:type="paragraph" w:styleId="ListBullet2">
    <w:name w:val="List Bullet 2"/>
    <w:basedOn w:val="Normal"/>
    <w:autoRedefine/>
    <w:uiPriority w:val="99"/>
    <w:semiHidden/>
    <w:rsid w:val="00EE5DDC"/>
    <w:pPr>
      <w:numPr>
        <w:numId w:val="2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styleId="BodyText">
    <w:name w:val="Body Text"/>
    <w:basedOn w:val="Normal"/>
    <w:link w:val="BodyTextChar"/>
    <w:uiPriority w:val="99"/>
    <w:semiHidden/>
    <w:rsid w:val="00EE5DDC"/>
    <w:pPr>
      <w:spacing w:after="0" w:line="240" w:lineRule="auto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E5DDC"/>
    <w:rPr>
      <w:rFonts w:ascii="MinioMM_367 RG 585 NO 11 OP" w:hAnsi="MinioMM_367 RG 585 NO 11 OP" w:cs="Times New Roman"/>
      <w:sz w:val="20"/>
      <w:szCs w:val="20"/>
      <w:lang w:val="en-GB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E5DDC"/>
    <w:pPr>
      <w:spacing w:after="120"/>
      <w:ind w:left="283"/>
    </w:pPr>
    <w:rPr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E5DDC"/>
    <w:rPr>
      <w:rFonts w:ascii="Calibri" w:hAnsi="Calibri" w:cs="Times New Roman"/>
      <w:sz w:val="20"/>
      <w:szCs w:val="20"/>
    </w:rPr>
  </w:style>
  <w:style w:type="paragraph" w:styleId="Subtitle">
    <w:name w:val="Subtitle"/>
    <w:basedOn w:val="Normal"/>
    <w:link w:val="SubtitleChar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/>
      <w:sz w:val="96"/>
      <w:szCs w:val="20"/>
      <w:lang w:val="en-GB"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E5DDC"/>
    <w:rPr>
      <w:rFonts w:ascii="Times New Roman" w:hAnsi="Times New Roman" w:cs="Times New Roman"/>
      <w:sz w:val="20"/>
      <w:szCs w:val="20"/>
      <w:lang w:val="en-GB" w:eastAsia="ru-RU"/>
    </w:rPr>
  </w:style>
  <w:style w:type="paragraph" w:styleId="BodyText2">
    <w:name w:val="Body Text 2"/>
    <w:basedOn w:val="Normal"/>
    <w:link w:val="BodyText2Char"/>
    <w:uiPriority w:val="99"/>
    <w:semiHidden/>
    <w:rsid w:val="00EE5DDC"/>
    <w:pPr>
      <w:spacing w:before="120" w:after="120" w:line="240" w:lineRule="auto"/>
    </w:pPr>
    <w:rPr>
      <w:rFonts w:ascii="Times New Roman" w:eastAsia="Times New Roman" w:hAnsi="Times New Roman"/>
      <w:color w:val="000000"/>
      <w:sz w:val="16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E5DDC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EE5DDC"/>
    <w:pPr>
      <w:spacing w:after="0" w:line="240" w:lineRule="auto"/>
      <w:jc w:val="right"/>
    </w:pPr>
    <w:rPr>
      <w:rFonts w:ascii="Times New Roman" w:eastAsia="Times New Roman" w:hAnsi="Times New Roman"/>
      <w:i/>
      <w:color w:val="000000"/>
      <w:sz w:val="20"/>
      <w:szCs w:val="20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E5DDC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E5DDC"/>
    <w:rPr>
      <w:rFonts w:ascii="MinioMM_367 RG 585 NO 11 OP" w:hAnsi="MinioMM_367 RG 585 NO 11 OP" w:cs="Times New Roman"/>
      <w:noProof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EE5DD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EE5DDC"/>
    <w:rPr>
      <w:rFonts w:ascii="Times New Roman" w:hAnsi="Times New Roman" w:cs="Times New Roman"/>
      <w:sz w:val="16"/>
      <w:szCs w:val="16"/>
      <w:lang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EE5DDC"/>
    <w:pPr>
      <w:spacing w:after="0" w:line="360" w:lineRule="auto"/>
      <w:ind w:firstLine="851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E5DDC"/>
    <w:rPr>
      <w:rFonts w:ascii="Tahoma" w:hAnsi="Tahoma" w:cs="Tahoma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5DDC"/>
    <w:rPr>
      <w:rFonts w:ascii="Tahoma" w:hAnsi="Tahoma" w:cs="Tahoma"/>
      <w:sz w:val="16"/>
      <w:szCs w:val="16"/>
      <w:lang w:eastAsia="ru-RU"/>
    </w:rPr>
  </w:style>
  <w:style w:type="character" w:customStyle="1" w:styleId="NoSpacingChar">
    <w:name w:val="No Spacing Char"/>
    <w:link w:val="NoSpacing"/>
    <w:uiPriority w:val="99"/>
    <w:locked/>
    <w:rsid w:val="00EE5DDC"/>
    <w:rPr>
      <w:rFonts w:ascii="Times New Roman" w:hAnsi="Times New Roman"/>
      <w:sz w:val="24"/>
      <w:lang w:val="ru-RU" w:eastAsia="en-US"/>
    </w:rPr>
  </w:style>
  <w:style w:type="paragraph" w:styleId="NoSpacing">
    <w:name w:val="No Spacing"/>
    <w:link w:val="NoSpacingChar"/>
    <w:uiPriority w:val="99"/>
    <w:qFormat/>
    <w:rsid w:val="00EE5DDC"/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EE5DDC"/>
    <w:pPr>
      <w:suppressAutoHyphens/>
      <w:ind w:left="720"/>
    </w:pPr>
    <w:rPr>
      <w:rFonts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pc2">
    <w:name w:val="spc 2"/>
    <w:basedOn w:val="Normal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Normal"/>
    <w:uiPriority w:val="99"/>
    <w:rsid w:val="00EE5DDC"/>
    <w:pPr>
      <w:spacing w:before="120" w:after="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Normal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Normal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Normal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Normal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Normal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Normal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Heading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Heading2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Normal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Normal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Normal"/>
    <w:uiPriority w:val="99"/>
    <w:rsid w:val="00EE5DDC"/>
    <w:pPr>
      <w:spacing w:after="0" w:line="240" w:lineRule="auto"/>
    </w:pPr>
    <w:rPr>
      <w:rFonts w:ascii="Times New Roman" w:eastAsia="Times New Roman" w:hAnsi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Normal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Heading1ICF">
    <w:name w:val="Heading 1 ICF"/>
    <w:basedOn w:val="Heading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Normal"/>
    <w:uiPriority w:val="99"/>
    <w:rsid w:val="00EE5DDC"/>
    <w:pPr>
      <w:spacing w:after="12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Normal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Index2ICF">
    <w:name w:val="Index2ICF"/>
    <w:basedOn w:val="Normal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ctrbold">
    <w:name w:val="ctrbold"/>
    <w:basedOn w:val="Heading2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Normal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Heading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Normal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Normal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/>
      <w:noProof/>
      <w:sz w:val="16"/>
      <w:szCs w:val="20"/>
      <w:lang w:eastAsia="ru-RU"/>
    </w:rPr>
  </w:style>
  <w:style w:type="paragraph" w:customStyle="1" w:styleId="item0">
    <w:name w:val="item 0"/>
    <w:basedOn w:val="Normal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Normal"/>
    <w:uiPriority w:val="99"/>
    <w:rsid w:val="00EE5DDC"/>
    <w:pPr>
      <w:spacing w:after="0" w:line="240" w:lineRule="auto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Normal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Normal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Normal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Normal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Normal"/>
    <w:uiPriority w:val="99"/>
    <w:rsid w:val="00EE5DDC"/>
    <w:pPr>
      <w:spacing w:before="120" w:after="120" w:line="240" w:lineRule="auto"/>
    </w:pPr>
    <w:rPr>
      <w:rFonts w:ascii="Times New Roman" w:eastAsia="Times New Roman" w:hAnsi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Normal"/>
    <w:uiPriority w:val="99"/>
    <w:rsid w:val="00EE5DDC"/>
    <w:pPr>
      <w:spacing w:before="60" w:after="60" w:line="240" w:lineRule="auto"/>
    </w:pPr>
    <w:rPr>
      <w:rFonts w:ascii="Times New Roman" w:eastAsia="Times New Roman" w:hAnsi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Normal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Header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Normal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Heading2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Normal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DH3ICF">
    <w:name w:val="DH3 ICF"/>
    <w:basedOn w:val="Heading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Heading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Normal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DH5ICF">
    <w:name w:val="DH5 ICF"/>
    <w:basedOn w:val="Heading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Heading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Normal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Heading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Normal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Normal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Normal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Heading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Normal"/>
    <w:uiPriority w:val="99"/>
    <w:rsid w:val="00EE5DDC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Normal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Normal"/>
    <w:uiPriority w:val="99"/>
    <w:rsid w:val="00EE5DDC"/>
    <w:pPr>
      <w:spacing w:after="0" w:line="240" w:lineRule="auto"/>
    </w:pPr>
    <w:rPr>
      <w:rFonts w:ascii="Times New Roman" w:eastAsia="Times New Roman" w:hAnsi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Normal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Normal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Normal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Normal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HeaderICF">
    <w:name w:val="Header ICF"/>
    <w:basedOn w:val="Header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Footer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Normal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/>
      <w:szCs w:val="20"/>
      <w:lang w:val="fr-CH" w:eastAsia="ru-RU"/>
    </w:rPr>
  </w:style>
  <w:style w:type="paragraph" w:customStyle="1" w:styleId="Fig1TextICF">
    <w:name w:val="Fig1 Text ICF"/>
    <w:basedOn w:val="Normal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/>
      <w:sz w:val="16"/>
      <w:szCs w:val="20"/>
      <w:lang w:val="en-GB" w:eastAsia="ru-RU"/>
    </w:rPr>
  </w:style>
  <w:style w:type="paragraph" w:customStyle="1" w:styleId="Textbox1ICF">
    <w:name w:val="Textbox1 ICF"/>
    <w:basedOn w:val="Normal"/>
    <w:uiPriority w:val="99"/>
    <w:rsid w:val="00EE5DDC"/>
    <w:pPr>
      <w:spacing w:before="120" w:after="120" w:line="240" w:lineRule="auto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Normal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Normal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0">
    <w:name w:val="Абзац списка1"/>
    <w:basedOn w:val="Normal"/>
    <w:uiPriority w:val="99"/>
    <w:rsid w:val="00EE5DDC"/>
    <w:pPr>
      <w:ind w:left="720"/>
      <w:contextualSpacing/>
    </w:pPr>
    <w:rPr>
      <w:rFonts w:eastAsia="Times New Roman"/>
      <w:lang w:eastAsia="ru-RU"/>
    </w:rPr>
  </w:style>
  <w:style w:type="paragraph" w:customStyle="1" w:styleId="CharCharChar">
    <w:name w:val="Char Char Char"/>
    <w:basedOn w:val="Normal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/>
      <w:sz w:val="22"/>
      <w:lang w:val="ru-RU" w:eastAsia="en-US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Normal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мой"/>
    <w:basedOn w:val="Normal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/>
      <w:bCs/>
      <w:sz w:val="24"/>
      <w:szCs w:val="24"/>
      <w:lang w:eastAsia="ru-RU"/>
    </w:rPr>
  </w:style>
  <w:style w:type="paragraph" w:customStyle="1" w:styleId="a0">
    <w:name w:val="Обращение"/>
    <w:basedOn w:val="Normal"/>
    <w:next w:val="Normal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">
    <w:name w:val="Знак1"/>
    <w:basedOn w:val="Normal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ind w:firstLine="720"/>
    </w:pPr>
    <w:rPr>
      <w:rFonts w:ascii="Arial" w:hAnsi="Arial" w:cs="Arial"/>
      <w:kern w:val="2"/>
      <w:sz w:val="20"/>
      <w:szCs w:val="20"/>
      <w:lang w:eastAsia="ar-SA"/>
    </w:rPr>
  </w:style>
  <w:style w:type="paragraph" w:customStyle="1" w:styleId="12">
    <w:name w:val="заголовок 1"/>
    <w:basedOn w:val="Normal"/>
    <w:next w:val="Normal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EE5DDC"/>
    <w:rPr>
      <w:rFonts w:cs="Times New Roman"/>
      <w:vertAlign w:val="superscript"/>
    </w:rPr>
  </w:style>
  <w:style w:type="character" w:styleId="EndnoteReference">
    <w:name w:val="endnote reference"/>
    <w:basedOn w:val="DefaultParagraphFont"/>
    <w:uiPriority w:val="99"/>
    <w:semiHidden/>
    <w:rsid w:val="00EE5DDC"/>
    <w:rPr>
      <w:rFonts w:cs="Times New Roman"/>
      <w:vertAlign w:val="superscript"/>
    </w:rPr>
  </w:style>
  <w:style w:type="character" w:customStyle="1" w:styleId="DefinitionComponentsBoxICF">
    <w:name w:val="Definition Components Box  ICF"/>
    <w:uiPriority w:val="99"/>
    <w:rsid w:val="00EE5DDC"/>
    <w:rPr>
      <w:rFonts w:ascii="Times New Roman" w:hAnsi="Times New Roman"/>
      <w:b/>
      <w:sz w:val="20"/>
    </w:rPr>
  </w:style>
  <w:style w:type="character" w:customStyle="1" w:styleId="TermsBold-ItalicICF">
    <w:name w:val="Terms Bold-Italic ICF"/>
    <w:uiPriority w:val="99"/>
    <w:rsid w:val="00EE5DDC"/>
    <w:rPr>
      <w:rFonts w:ascii="Times New Roman" w:hAnsi="Times New Roman"/>
      <w:b/>
      <w:i/>
      <w:sz w:val="20"/>
    </w:rPr>
  </w:style>
  <w:style w:type="character" w:customStyle="1" w:styleId="SemiBoldICF">
    <w:name w:val="Semi Bold ICF"/>
    <w:uiPriority w:val="99"/>
    <w:rsid w:val="00EE5DDC"/>
    <w:rPr>
      <w:rFonts w:ascii="MinioMM_485 SB 585 NO 11 OP" w:hAnsi="MinioMM_485 SB 585 NO 11 OP"/>
      <w:sz w:val="20"/>
    </w:rPr>
  </w:style>
  <w:style w:type="character" w:customStyle="1" w:styleId="13">
    <w:name w:val="Текст примечания Знак1"/>
    <w:basedOn w:val="DefaultParagraphFont"/>
    <w:uiPriority w:val="99"/>
    <w:semiHidden/>
    <w:rsid w:val="00EE5DDC"/>
    <w:rPr>
      <w:rFonts w:cs="Times New Roman"/>
    </w:rPr>
  </w:style>
  <w:style w:type="character" w:customStyle="1" w:styleId="apple-converted-space">
    <w:name w:val="apple-converted-space"/>
    <w:uiPriority w:val="99"/>
    <w:rsid w:val="00EE5DDC"/>
    <w:rPr>
      <w:rFonts w:ascii="Times New Roman" w:hAnsi="Times New Roman"/>
    </w:rPr>
  </w:style>
  <w:style w:type="character" w:customStyle="1" w:styleId="14">
    <w:name w:val="Текст выноски Знак1"/>
    <w:basedOn w:val="DefaultParagraphFont"/>
    <w:uiPriority w:val="99"/>
    <w:semiHidden/>
    <w:rsid w:val="00EE5DDC"/>
    <w:rPr>
      <w:rFonts w:ascii="Tahoma" w:hAnsi="Tahoma" w:cs="Tahoma"/>
      <w:sz w:val="16"/>
      <w:szCs w:val="16"/>
    </w:rPr>
  </w:style>
  <w:style w:type="character" w:customStyle="1" w:styleId="titleclass">
    <w:name w:val="titleclass"/>
    <w:uiPriority w:val="99"/>
    <w:rsid w:val="00EE5DDC"/>
    <w:rPr>
      <w:rFonts w:ascii="Times New Roman" w:hAnsi="Times New Roman"/>
    </w:rPr>
  </w:style>
  <w:style w:type="character" w:customStyle="1" w:styleId="descriptionclass">
    <w:name w:val="descriptionclass"/>
    <w:uiPriority w:val="99"/>
    <w:rsid w:val="00EE5DDC"/>
    <w:rPr>
      <w:rFonts w:ascii="Times New Roman" w:hAnsi="Times New Roman"/>
    </w:rPr>
  </w:style>
  <w:style w:type="character" w:customStyle="1" w:styleId="15">
    <w:name w:val="Схема документа Знак1"/>
    <w:basedOn w:val="DefaultParagraphFont"/>
    <w:uiPriority w:val="99"/>
    <w:semiHidden/>
    <w:rsid w:val="00EE5DDC"/>
    <w:rPr>
      <w:rFonts w:ascii="Tahoma" w:hAnsi="Tahoma" w:cs="Tahoma"/>
      <w:sz w:val="16"/>
      <w:szCs w:val="16"/>
    </w:rPr>
  </w:style>
  <w:style w:type="character" w:customStyle="1" w:styleId="gray">
    <w:name w:val="gray"/>
    <w:basedOn w:val="DefaultParagraphFont"/>
    <w:uiPriority w:val="99"/>
    <w:rsid w:val="00EE5DDC"/>
    <w:rPr>
      <w:rFonts w:cs="Times New Roman"/>
    </w:rPr>
  </w:style>
  <w:style w:type="character" w:customStyle="1" w:styleId="Absatz-Standardschriftart">
    <w:name w:val="Absatz-Standardschriftart"/>
    <w:uiPriority w:val="99"/>
    <w:rsid w:val="00EE5DDC"/>
  </w:style>
  <w:style w:type="character" w:customStyle="1" w:styleId="apple-style-span">
    <w:name w:val="apple-style-span"/>
    <w:basedOn w:val="DefaultParagraphFont"/>
    <w:uiPriority w:val="99"/>
    <w:rsid w:val="00EE5DDC"/>
    <w:rPr>
      <w:rFonts w:cs="Times New Roman"/>
    </w:rPr>
  </w:style>
  <w:style w:type="character" w:customStyle="1" w:styleId="HTML1">
    <w:name w:val="Стандартный HTML Знак1"/>
    <w:basedOn w:val="DefaultParagraphFont"/>
    <w:uiPriority w:val="99"/>
    <w:semiHidden/>
    <w:rsid w:val="00EE5DDC"/>
    <w:rPr>
      <w:rFonts w:ascii="Consolas" w:hAnsi="Consolas" w:cs="Consolas"/>
    </w:rPr>
  </w:style>
  <w:style w:type="character" w:customStyle="1" w:styleId="a1">
    <w:name w:val="Гипертекстовая ссылка"/>
    <w:uiPriority w:val="99"/>
    <w:rsid w:val="00EE5DDC"/>
    <w:rPr>
      <w:color w:val="008000"/>
    </w:rPr>
  </w:style>
  <w:style w:type="character" w:customStyle="1" w:styleId="a2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TableGrid">
    <w:name w:val="Table Grid"/>
    <w:basedOn w:val="TableNormal"/>
    <w:uiPriority w:val="99"/>
    <w:rsid w:val="00EE5DDC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45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102</TotalTime>
  <Pages>28</Pages>
  <Words>5504</Words>
  <Characters>31378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ДОУ19</dc:creator>
  <cp:keywords/>
  <dc:description/>
  <cp:lastModifiedBy>Teacher</cp:lastModifiedBy>
  <cp:revision>11</cp:revision>
  <cp:lastPrinted>2009-08-19T21:21:00Z</cp:lastPrinted>
  <dcterms:created xsi:type="dcterms:W3CDTF">2017-02-21T13:34:00Z</dcterms:created>
  <dcterms:modified xsi:type="dcterms:W3CDTF">2019-03-19T10:42:00Z</dcterms:modified>
</cp:coreProperties>
</file>